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61" w:type="dxa"/>
        <w:tblInd w:w="-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27"/>
        <w:gridCol w:w="4401"/>
        <w:gridCol w:w="1983"/>
        <w:gridCol w:w="2150"/>
      </w:tblGrid>
      <w:tr w:rsidR="0075173C" w:rsidRPr="0038476B" w:rsidTr="0075173C">
        <w:tc>
          <w:tcPr>
            <w:tcW w:w="1727" w:type="dxa"/>
            <w:shd w:val="clear" w:color="auto" w:fill="D9D9D9"/>
            <w:vAlign w:val="center"/>
          </w:tcPr>
          <w:p w:rsidR="0075173C" w:rsidRPr="0038476B" w:rsidRDefault="0075173C" w:rsidP="002F22EF">
            <w:pPr>
              <w:spacing w:before="60" w:after="60"/>
              <w:rPr>
                <w:rFonts w:cs="Arial Narrow"/>
                <w:b/>
                <w:color w:val="000000"/>
                <w:spacing w:val="-1"/>
                <w:position w:val="-1"/>
              </w:rPr>
            </w:pPr>
            <w:bookmarkStart w:id="0" w:name="_GoBack"/>
            <w:bookmarkEnd w:id="0"/>
            <w:r w:rsidRPr="0038476B">
              <w:rPr>
                <w:rFonts w:cs="Arial Narrow"/>
                <w:b/>
                <w:color w:val="000000"/>
                <w:spacing w:val="-1"/>
                <w:position w:val="-1"/>
              </w:rPr>
              <w:t>CLASSE</w:t>
            </w:r>
            <w:r>
              <w:rPr>
                <w:rFonts w:cs="Arial Narrow"/>
                <w:b/>
                <w:color w:val="000000"/>
                <w:spacing w:val="-1"/>
                <w:position w:val="-1"/>
              </w:rPr>
              <w:t xml:space="preserve"> - SEZ</w:t>
            </w:r>
          </w:p>
        </w:tc>
        <w:tc>
          <w:tcPr>
            <w:tcW w:w="4401" w:type="dxa"/>
            <w:shd w:val="clear" w:color="auto" w:fill="auto"/>
            <w:vAlign w:val="center"/>
          </w:tcPr>
          <w:p w:rsidR="0075173C" w:rsidRPr="00302BF7" w:rsidRDefault="0075173C" w:rsidP="002F22EF">
            <w:pPr>
              <w:spacing w:before="60" w:after="60"/>
              <w:rPr>
                <w:rFonts w:cs="Arial Narrow"/>
                <w:b/>
                <w:color w:val="000000"/>
                <w:spacing w:val="-1"/>
                <w:position w:val="-1"/>
                <w:szCs w:val="18"/>
              </w:rPr>
            </w:pPr>
          </w:p>
        </w:tc>
        <w:tc>
          <w:tcPr>
            <w:tcW w:w="1983" w:type="dxa"/>
            <w:shd w:val="clear" w:color="auto" w:fill="D9D9D9"/>
          </w:tcPr>
          <w:p w:rsidR="0075173C" w:rsidRPr="0038476B" w:rsidRDefault="0075173C" w:rsidP="002F22EF">
            <w:pPr>
              <w:spacing w:before="60" w:after="60"/>
              <w:rPr>
                <w:rFonts w:cs="Arial Narrow"/>
                <w:b/>
                <w:color w:val="000000"/>
                <w:spacing w:val="-1"/>
                <w:position w:val="-1"/>
              </w:rPr>
            </w:pPr>
            <w:r w:rsidRPr="0038476B">
              <w:rPr>
                <w:rFonts w:cs="Arial Narrow"/>
                <w:b/>
                <w:color w:val="000000"/>
                <w:spacing w:val="-1"/>
                <w:position w:val="-1"/>
              </w:rPr>
              <w:t>ANNO SCOLASTICO</w:t>
            </w:r>
          </w:p>
        </w:tc>
        <w:tc>
          <w:tcPr>
            <w:tcW w:w="2150" w:type="dxa"/>
          </w:tcPr>
          <w:p w:rsidR="0075173C" w:rsidRPr="0038476B" w:rsidRDefault="005F1CB5" w:rsidP="005F1CB5">
            <w:pPr>
              <w:spacing w:before="60" w:after="60"/>
              <w:rPr>
                <w:rFonts w:cs="Arial Narrow"/>
                <w:b/>
                <w:color w:val="000000"/>
                <w:spacing w:val="-1"/>
                <w:position w:val="-1"/>
              </w:rPr>
            </w:pPr>
            <w:r>
              <w:rPr>
                <w:rFonts w:cs="Arial Narrow"/>
                <w:b/>
                <w:color w:val="000000"/>
                <w:spacing w:val="-1"/>
                <w:position w:val="-1"/>
              </w:rPr>
              <w:t>20</w:t>
            </w:r>
            <w:r w:rsidR="00A74F2B">
              <w:rPr>
                <w:rFonts w:cs="Arial Narrow"/>
                <w:b/>
                <w:color w:val="000000"/>
                <w:spacing w:val="-1"/>
                <w:position w:val="-1"/>
              </w:rPr>
              <w:t>20</w:t>
            </w:r>
            <w:r w:rsidR="0075173C">
              <w:rPr>
                <w:rFonts w:cs="Arial Narrow"/>
                <w:b/>
                <w:color w:val="000000"/>
                <w:spacing w:val="-1"/>
                <w:position w:val="-1"/>
              </w:rPr>
              <w:t>– 20</w:t>
            </w:r>
            <w:r w:rsidR="00A74F2B">
              <w:rPr>
                <w:rFonts w:cs="Arial Narrow"/>
                <w:b/>
                <w:color w:val="000000"/>
                <w:spacing w:val="-1"/>
                <w:position w:val="-1"/>
              </w:rPr>
              <w:t>21</w:t>
            </w:r>
          </w:p>
        </w:tc>
      </w:tr>
      <w:tr w:rsidR="0075173C" w:rsidRPr="0038476B" w:rsidTr="0075173C">
        <w:tc>
          <w:tcPr>
            <w:tcW w:w="1727" w:type="dxa"/>
            <w:shd w:val="clear" w:color="auto" w:fill="D9D9D9"/>
            <w:vAlign w:val="center"/>
          </w:tcPr>
          <w:p w:rsidR="0075173C" w:rsidRPr="0038476B" w:rsidRDefault="0075173C" w:rsidP="002F22EF">
            <w:pPr>
              <w:spacing w:before="60" w:after="60"/>
              <w:rPr>
                <w:rFonts w:cs="Arial Narrow"/>
                <w:b/>
                <w:color w:val="000000"/>
                <w:spacing w:val="-1"/>
                <w:position w:val="-1"/>
              </w:rPr>
            </w:pPr>
            <w:r w:rsidRPr="0038476B">
              <w:rPr>
                <w:rFonts w:cs="Arial Narrow"/>
                <w:b/>
                <w:color w:val="000000"/>
                <w:spacing w:val="-1"/>
                <w:position w:val="-1"/>
              </w:rPr>
              <w:t>Indirizzo</w:t>
            </w:r>
          </w:p>
        </w:tc>
        <w:tc>
          <w:tcPr>
            <w:tcW w:w="8534" w:type="dxa"/>
            <w:gridSpan w:val="3"/>
            <w:shd w:val="clear" w:color="auto" w:fill="auto"/>
            <w:vAlign w:val="center"/>
          </w:tcPr>
          <w:p w:rsidR="0075173C" w:rsidRPr="0038476B" w:rsidRDefault="0075173C" w:rsidP="002F22EF">
            <w:pPr>
              <w:spacing w:before="60" w:after="60"/>
              <w:rPr>
                <w:rFonts w:cs="Arial Narrow"/>
                <w:b/>
                <w:color w:val="000000"/>
                <w:spacing w:val="-1"/>
                <w:position w:val="-1"/>
              </w:rPr>
            </w:pPr>
          </w:p>
        </w:tc>
      </w:tr>
      <w:tr w:rsidR="0075173C" w:rsidRPr="0038476B" w:rsidTr="0075173C">
        <w:tc>
          <w:tcPr>
            <w:tcW w:w="172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75173C" w:rsidRPr="0038476B" w:rsidRDefault="0075173C" w:rsidP="002F22EF">
            <w:pPr>
              <w:spacing w:before="60" w:after="60"/>
              <w:rPr>
                <w:rFonts w:cs="Arial Narrow"/>
                <w:b/>
                <w:color w:val="000000"/>
                <w:spacing w:val="-1"/>
                <w:position w:val="-1"/>
              </w:rPr>
            </w:pPr>
            <w:r>
              <w:rPr>
                <w:rFonts w:cs="Arial Narrow"/>
                <w:b/>
                <w:color w:val="000000"/>
                <w:spacing w:val="-1"/>
                <w:position w:val="-1"/>
              </w:rPr>
              <w:t>Materia</w:t>
            </w:r>
          </w:p>
        </w:tc>
        <w:tc>
          <w:tcPr>
            <w:tcW w:w="8534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173C" w:rsidRDefault="0075173C" w:rsidP="002F22EF">
            <w:pPr>
              <w:spacing w:before="60" w:after="60"/>
              <w:rPr>
                <w:rFonts w:cs="Arial Narrow"/>
                <w:b/>
                <w:color w:val="000000"/>
                <w:spacing w:val="-1"/>
                <w:position w:val="-1"/>
              </w:rPr>
            </w:pPr>
          </w:p>
        </w:tc>
      </w:tr>
    </w:tbl>
    <w:p w:rsidR="00FB2187" w:rsidRPr="00D3237C" w:rsidRDefault="00FB2187" w:rsidP="008831B8">
      <w:pPr>
        <w:pStyle w:val="DatiScuola"/>
      </w:pPr>
    </w:p>
    <w:tbl>
      <w:tblPr>
        <w:tblW w:w="10218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3"/>
        <w:gridCol w:w="2623"/>
        <w:gridCol w:w="573"/>
        <w:gridCol w:w="574"/>
        <w:gridCol w:w="341"/>
        <w:gridCol w:w="232"/>
        <w:gridCol w:w="37"/>
        <w:gridCol w:w="156"/>
        <w:gridCol w:w="355"/>
        <w:gridCol w:w="26"/>
        <w:gridCol w:w="916"/>
        <w:gridCol w:w="1297"/>
        <w:gridCol w:w="189"/>
        <w:gridCol w:w="1108"/>
        <w:gridCol w:w="1298"/>
      </w:tblGrid>
      <w:tr w:rsidR="00C3644F" w:rsidRPr="00656A67" w:rsidTr="00BD094F">
        <w:trPr>
          <w:cantSplit/>
        </w:trPr>
        <w:tc>
          <w:tcPr>
            <w:tcW w:w="493" w:type="dxa"/>
          </w:tcPr>
          <w:p w:rsidR="00C3644F" w:rsidRPr="00B97EF6" w:rsidRDefault="00C3644F" w:rsidP="00C3644F">
            <w:pPr>
              <w:rPr>
                <w:b/>
              </w:rPr>
            </w:pPr>
            <w:r w:rsidRPr="00B97EF6">
              <w:rPr>
                <w:b/>
              </w:rPr>
              <w:t>A</w:t>
            </w:r>
          </w:p>
        </w:tc>
        <w:tc>
          <w:tcPr>
            <w:tcW w:w="2623" w:type="dxa"/>
            <w:tcBorders>
              <w:right w:val="nil"/>
            </w:tcBorders>
            <w:shd w:val="clear" w:color="auto" w:fill="D9D9D9"/>
          </w:tcPr>
          <w:p w:rsidR="00C3644F" w:rsidRPr="00656A67" w:rsidRDefault="00C3644F" w:rsidP="00C3644F">
            <w:r w:rsidRPr="00656A67">
              <w:t>Numero insufficienze</w:t>
            </w:r>
            <w:r>
              <w:t>/ numero alunni</w:t>
            </w:r>
            <w:r w:rsidRPr="00656A67">
              <w:t xml:space="preserve"> </w:t>
            </w:r>
            <w:r>
              <w:t>(</w:t>
            </w:r>
            <w:r w:rsidRPr="00656A67">
              <w:t>alla data dello scrutinio</w:t>
            </w:r>
            <w:r>
              <w:t>)</w:t>
            </w:r>
            <w:r w:rsidRPr="00656A67">
              <w:t xml:space="preserve"> </w:t>
            </w:r>
          </w:p>
        </w:tc>
        <w:tc>
          <w:tcPr>
            <w:tcW w:w="2294" w:type="dxa"/>
            <w:gridSpan w:val="8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C3644F" w:rsidRPr="00656A67" w:rsidRDefault="00C3644F" w:rsidP="00C3644F"/>
        </w:tc>
        <w:tc>
          <w:tcPr>
            <w:tcW w:w="240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:rsidR="00C3644F" w:rsidRPr="00656A67" w:rsidRDefault="00C3644F" w:rsidP="00B97EF6">
            <w:r>
              <w:t>Percentuale di insufficie</w:t>
            </w:r>
            <w:r w:rsidRPr="00C3644F">
              <w:rPr>
                <w:shd w:val="clear" w:color="auto" w:fill="D9D9D9"/>
              </w:rPr>
              <w:t>n</w:t>
            </w:r>
            <w:r>
              <w:t>ze</w:t>
            </w:r>
            <w:r w:rsidR="00B97EF6">
              <w:t xml:space="preserve"> (alla data dello scrutinio)</w:t>
            </w: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644F" w:rsidRPr="00656A67" w:rsidRDefault="00C3644F" w:rsidP="00C3644F"/>
        </w:tc>
      </w:tr>
      <w:tr w:rsidR="00C3644F" w:rsidRPr="00656A67" w:rsidTr="00BD094F">
        <w:trPr>
          <w:cantSplit/>
        </w:trPr>
        <w:tc>
          <w:tcPr>
            <w:tcW w:w="493" w:type="dxa"/>
          </w:tcPr>
          <w:p w:rsidR="00C3644F" w:rsidRPr="00B97EF6" w:rsidRDefault="00C3644F" w:rsidP="00C3644F">
            <w:pPr>
              <w:rPr>
                <w:b/>
              </w:rPr>
            </w:pPr>
            <w:r w:rsidRPr="00B97EF6">
              <w:rPr>
                <w:b/>
              </w:rPr>
              <w:t>B</w:t>
            </w:r>
          </w:p>
        </w:tc>
        <w:tc>
          <w:tcPr>
            <w:tcW w:w="2623" w:type="dxa"/>
            <w:tcBorders>
              <w:right w:val="nil"/>
            </w:tcBorders>
            <w:shd w:val="clear" w:color="auto" w:fill="D9D9D9"/>
          </w:tcPr>
          <w:p w:rsidR="00C3644F" w:rsidRPr="00656A67" w:rsidRDefault="00B97EF6" w:rsidP="00B97EF6">
            <w:r>
              <w:t>Percentuale di s</w:t>
            </w:r>
            <w:r w:rsidR="00C3644F" w:rsidRPr="00656A67">
              <w:t>volgimento programma</w:t>
            </w:r>
          </w:p>
        </w:tc>
        <w:tc>
          <w:tcPr>
            <w:tcW w:w="229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644F" w:rsidRPr="00656A67" w:rsidRDefault="00C3644F" w:rsidP="00C3644F"/>
        </w:tc>
        <w:tc>
          <w:tcPr>
            <w:tcW w:w="48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44F" w:rsidRPr="00B97EF6" w:rsidRDefault="00C3644F" w:rsidP="00C3644F">
            <w:pPr>
              <w:rPr>
                <w:i/>
              </w:rPr>
            </w:pPr>
            <w:r w:rsidRPr="00B97EF6">
              <w:rPr>
                <w:i/>
                <w:sz w:val="18"/>
              </w:rPr>
              <w:t>Il valore è riferito alla classe in oggetto; da non confondere con il valor</w:t>
            </w:r>
            <w:r w:rsidR="003C51D1">
              <w:rPr>
                <w:i/>
                <w:sz w:val="18"/>
              </w:rPr>
              <w:t>e</w:t>
            </w:r>
            <w:r w:rsidRPr="00B97EF6">
              <w:rPr>
                <w:i/>
                <w:sz w:val="18"/>
              </w:rPr>
              <w:t xml:space="preserve"> medio dello svolgimento del programma nella relazione finale.</w:t>
            </w:r>
          </w:p>
        </w:tc>
      </w:tr>
      <w:tr w:rsidR="00D3237C" w:rsidRPr="00656A67" w:rsidTr="00BD094F">
        <w:trPr>
          <w:cantSplit/>
          <w:trHeight w:val="264"/>
        </w:trPr>
        <w:tc>
          <w:tcPr>
            <w:tcW w:w="493" w:type="dxa"/>
            <w:vMerge w:val="restart"/>
          </w:tcPr>
          <w:p w:rsidR="00C3644F" w:rsidRPr="00B97EF6" w:rsidRDefault="00C3644F" w:rsidP="00C3644F">
            <w:pPr>
              <w:rPr>
                <w:b/>
              </w:rPr>
            </w:pPr>
            <w:r w:rsidRPr="00B97EF6">
              <w:rPr>
                <w:b/>
              </w:rPr>
              <w:t>C</w:t>
            </w:r>
          </w:p>
        </w:tc>
        <w:tc>
          <w:tcPr>
            <w:tcW w:w="2623" w:type="dxa"/>
            <w:vMerge w:val="restart"/>
            <w:shd w:val="clear" w:color="auto" w:fill="D9D9D9"/>
          </w:tcPr>
          <w:p w:rsidR="00C3644F" w:rsidRPr="00656A67" w:rsidRDefault="00C3644F" w:rsidP="00B97EF6">
            <w:r w:rsidRPr="00656A67">
              <w:t xml:space="preserve">Livello </w:t>
            </w:r>
            <w:r w:rsidR="00B97EF6">
              <w:t xml:space="preserve">raggiunto dalla </w:t>
            </w:r>
            <w:r w:rsidRPr="00656A67">
              <w:t>classe</w:t>
            </w:r>
          </w:p>
        </w:tc>
        <w:tc>
          <w:tcPr>
            <w:tcW w:w="573" w:type="dxa"/>
            <w:tcBorders>
              <w:bottom w:val="nil"/>
            </w:tcBorders>
            <w:shd w:val="clear" w:color="auto" w:fill="D9D9D9"/>
            <w:vAlign w:val="center"/>
          </w:tcPr>
          <w:p w:rsidR="00C3644F" w:rsidRPr="00656A67" w:rsidRDefault="00C3644F" w:rsidP="00C3644F">
            <w:pPr>
              <w:jc w:val="center"/>
            </w:pPr>
            <w:r w:rsidRPr="00656A67">
              <w:t>1</w:t>
            </w:r>
          </w:p>
        </w:tc>
        <w:tc>
          <w:tcPr>
            <w:tcW w:w="574" w:type="dxa"/>
            <w:tcBorders>
              <w:bottom w:val="nil"/>
            </w:tcBorders>
            <w:shd w:val="clear" w:color="auto" w:fill="D9D9D9"/>
            <w:vAlign w:val="center"/>
          </w:tcPr>
          <w:p w:rsidR="00C3644F" w:rsidRPr="00656A67" w:rsidRDefault="00C3644F" w:rsidP="00C3644F">
            <w:pPr>
              <w:jc w:val="center"/>
            </w:pPr>
            <w:r w:rsidRPr="00656A67">
              <w:t>2</w:t>
            </w:r>
          </w:p>
        </w:tc>
        <w:tc>
          <w:tcPr>
            <w:tcW w:w="573" w:type="dxa"/>
            <w:gridSpan w:val="2"/>
            <w:tcBorders>
              <w:bottom w:val="nil"/>
            </w:tcBorders>
            <w:shd w:val="clear" w:color="auto" w:fill="D9D9D9"/>
            <w:vAlign w:val="center"/>
          </w:tcPr>
          <w:p w:rsidR="00C3644F" w:rsidRPr="00656A67" w:rsidRDefault="00C3644F" w:rsidP="00C3644F">
            <w:pPr>
              <w:jc w:val="center"/>
            </w:pPr>
            <w:r w:rsidRPr="00656A67">
              <w:t>3</w:t>
            </w:r>
          </w:p>
        </w:tc>
        <w:tc>
          <w:tcPr>
            <w:tcW w:w="574" w:type="dxa"/>
            <w:gridSpan w:val="4"/>
            <w:tcBorders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:rsidR="00C3644F" w:rsidRPr="00656A67" w:rsidRDefault="00C3644F" w:rsidP="00C3644F">
            <w:pPr>
              <w:jc w:val="center"/>
            </w:pPr>
            <w:r w:rsidRPr="00656A67">
              <w:t>4</w:t>
            </w:r>
          </w:p>
        </w:tc>
        <w:tc>
          <w:tcPr>
            <w:tcW w:w="480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644F" w:rsidRPr="00656A67" w:rsidRDefault="00C3644F" w:rsidP="00C3644F">
            <w:r w:rsidRPr="00B97EF6">
              <w:rPr>
                <w:i/>
                <w:sz w:val="18"/>
              </w:rPr>
              <w:t xml:space="preserve">1 = basso  </w:t>
            </w:r>
            <w:r w:rsidRPr="00B97EF6">
              <w:rPr>
                <w:i/>
                <w:sz w:val="18"/>
              </w:rPr>
              <w:sym w:font="Symbol" w:char="F0B8"/>
            </w:r>
            <w:r w:rsidRPr="00B97EF6">
              <w:rPr>
                <w:i/>
                <w:sz w:val="18"/>
              </w:rPr>
              <w:t xml:space="preserve"> 4 = eccellente</w:t>
            </w:r>
          </w:p>
        </w:tc>
      </w:tr>
      <w:tr w:rsidR="00D3237C" w:rsidRPr="00656A67" w:rsidTr="00BD094F">
        <w:trPr>
          <w:cantSplit/>
          <w:trHeight w:val="263"/>
        </w:trPr>
        <w:tc>
          <w:tcPr>
            <w:tcW w:w="493" w:type="dxa"/>
            <w:vMerge/>
            <w:tcBorders>
              <w:bottom w:val="single" w:sz="4" w:space="0" w:color="auto"/>
            </w:tcBorders>
          </w:tcPr>
          <w:p w:rsidR="00C3644F" w:rsidRPr="00B97EF6" w:rsidRDefault="00C3644F" w:rsidP="00C3644F">
            <w:pPr>
              <w:rPr>
                <w:b/>
              </w:rPr>
            </w:pPr>
          </w:p>
        </w:tc>
        <w:tc>
          <w:tcPr>
            <w:tcW w:w="2623" w:type="dxa"/>
            <w:vMerge/>
            <w:tcBorders>
              <w:bottom w:val="single" w:sz="4" w:space="0" w:color="auto"/>
            </w:tcBorders>
            <w:shd w:val="clear" w:color="auto" w:fill="D9D9D9"/>
          </w:tcPr>
          <w:p w:rsidR="00C3644F" w:rsidRPr="00656A67" w:rsidRDefault="00C3644F" w:rsidP="00C3644F"/>
        </w:tc>
        <w:tc>
          <w:tcPr>
            <w:tcW w:w="573" w:type="dxa"/>
            <w:tcBorders>
              <w:top w:val="nil"/>
              <w:bottom w:val="single" w:sz="4" w:space="0" w:color="auto"/>
            </w:tcBorders>
            <w:vAlign w:val="center"/>
          </w:tcPr>
          <w:p w:rsidR="00C3644F" w:rsidRPr="00656A67" w:rsidRDefault="00C3644F" w:rsidP="00302BF7">
            <w:pPr>
              <w:jc w:val="center"/>
            </w:pPr>
          </w:p>
        </w:tc>
        <w:tc>
          <w:tcPr>
            <w:tcW w:w="574" w:type="dxa"/>
            <w:tcBorders>
              <w:top w:val="nil"/>
              <w:bottom w:val="single" w:sz="4" w:space="0" w:color="auto"/>
            </w:tcBorders>
            <w:vAlign w:val="center"/>
          </w:tcPr>
          <w:p w:rsidR="00C3644F" w:rsidRPr="00656A67" w:rsidRDefault="00C3644F" w:rsidP="00302BF7">
            <w:pPr>
              <w:jc w:val="center"/>
            </w:pPr>
          </w:p>
        </w:tc>
        <w:tc>
          <w:tcPr>
            <w:tcW w:w="573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C3644F" w:rsidRPr="00656A67" w:rsidRDefault="00C3644F" w:rsidP="00302BF7">
            <w:pPr>
              <w:jc w:val="center"/>
            </w:pPr>
          </w:p>
        </w:tc>
        <w:tc>
          <w:tcPr>
            <w:tcW w:w="574" w:type="dxa"/>
            <w:gridSpan w:val="4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44F" w:rsidRPr="00656A67" w:rsidRDefault="00C3644F" w:rsidP="00302BF7">
            <w:pPr>
              <w:jc w:val="center"/>
            </w:pPr>
          </w:p>
        </w:tc>
        <w:tc>
          <w:tcPr>
            <w:tcW w:w="4808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44F" w:rsidRPr="00656A67" w:rsidRDefault="00C3644F" w:rsidP="00C3644F"/>
        </w:tc>
      </w:tr>
      <w:tr w:rsidR="00C3644F" w:rsidRPr="00656A67" w:rsidTr="00BD094F">
        <w:trPr>
          <w:cantSplit/>
          <w:trHeight w:val="755"/>
        </w:trPr>
        <w:tc>
          <w:tcPr>
            <w:tcW w:w="493" w:type="dxa"/>
            <w:vMerge w:val="restart"/>
          </w:tcPr>
          <w:p w:rsidR="00C3644F" w:rsidRPr="00B97EF6" w:rsidRDefault="00C3644F" w:rsidP="00C3644F">
            <w:pPr>
              <w:rPr>
                <w:b/>
              </w:rPr>
            </w:pPr>
            <w:r w:rsidRPr="00B97EF6">
              <w:rPr>
                <w:b/>
              </w:rPr>
              <w:t>D</w:t>
            </w:r>
          </w:p>
        </w:tc>
        <w:tc>
          <w:tcPr>
            <w:tcW w:w="2623" w:type="dxa"/>
            <w:tcBorders>
              <w:right w:val="nil"/>
            </w:tcBorders>
            <w:shd w:val="clear" w:color="auto" w:fill="D9D9D9"/>
          </w:tcPr>
          <w:p w:rsidR="00C3644F" w:rsidRPr="00656A67" w:rsidRDefault="00C3644F" w:rsidP="00C3644F">
            <w:r w:rsidRPr="00656A67">
              <w:t>Moduli / argomenti non svolti</w:t>
            </w:r>
            <w:r>
              <w:br/>
            </w:r>
            <w:r w:rsidR="00B97EF6">
              <w:t>c</w:t>
            </w:r>
            <w:r w:rsidRPr="00656A67">
              <w:t>on relativa motivazione</w:t>
            </w:r>
          </w:p>
        </w:tc>
        <w:tc>
          <w:tcPr>
            <w:tcW w:w="7102" w:type="dxa"/>
            <w:gridSpan w:val="13"/>
            <w:tcBorders>
              <w:left w:val="nil"/>
            </w:tcBorders>
          </w:tcPr>
          <w:p w:rsidR="008831B8" w:rsidRPr="00656A67" w:rsidRDefault="008831B8" w:rsidP="00C3644F"/>
        </w:tc>
      </w:tr>
      <w:tr w:rsidR="00C3644F" w:rsidRPr="00656A67" w:rsidTr="00BD094F">
        <w:trPr>
          <w:cantSplit/>
          <w:trHeight w:val="270"/>
        </w:trPr>
        <w:tc>
          <w:tcPr>
            <w:tcW w:w="493" w:type="dxa"/>
            <w:vMerge/>
          </w:tcPr>
          <w:p w:rsidR="00C3644F" w:rsidRPr="00B97EF6" w:rsidRDefault="00C3644F" w:rsidP="00C3644F">
            <w:pPr>
              <w:rPr>
                <w:b/>
              </w:rPr>
            </w:pPr>
          </w:p>
        </w:tc>
        <w:tc>
          <w:tcPr>
            <w:tcW w:w="2623" w:type="dxa"/>
            <w:tcBorders>
              <w:right w:val="nil"/>
            </w:tcBorders>
            <w:shd w:val="clear" w:color="auto" w:fill="D9D9D9"/>
          </w:tcPr>
          <w:p w:rsidR="00C3644F" w:rsidRPr="00656A67" w:rsidRDefault="00C3644F" w:rsidP="00302BF7">
            <w:r w:rsidRPr="00656A67">
              <w:t>Modalità di recupero dei moduli non svolti nell’anno scolastico successivo</w:t>
            </w:r>
            <w:r w:rsidR="00302BF7">
              <w:t xml:space="preserve"> </w:t>
            </w:r>
            <w:r w:rsidR="00302BF7">
              <w:tab/>
            </w:r>
            <w:r w:rsidR="00302BF7">
              <w:br/>
            </w:r>
            <w:r>
              <w:t>(</w:t>
            </w:r>
            <w:r w:rsidR="00B97EF6">
              <w:t>d</w:t>
            </w:r>
            <w:r w:rsidRPr="00656A67">
              <w:t xml:space="preserve">a indicare nel </w:t>
            </w:r>
            <w:r w:rsidR="00D3237C">
              <w:t>“</w:t>
            </w:r>
            <w:r w:rsidRPr="00656A67">
              <w:t>modulo 0</w:t>
            </w:r>
            <w:r w:rsidR="00D3237C">
              <w:t>”</w:t>
            </w:r>
            <w:r w:rsidRPr="00656A67">
              <w:t xml:space="preserve"> del piano di lavoro)</w:t>
            </w:r>
          </w:p>
        </w:tc>
        <w:tc>
          <w:tcPr>
            <w:tcW w:w="7102" w:type="dxa"/>
            <w:gridSpan w:val="13"/>
            <w:tcBorders>
              <w:left w:val="nil"/>
            </w:tcBorders>
          </w:tcPr>
          <w:p w:rsidR="00B97EF6" w:rsidRPr="00656A67" w:rsidRDefault="00B97EF6" w:rsidP="00C3644F"/>
        </w:tc>
      </w:tr>
      <w:tr w:rsidR="00D3237C" w:rsidRPr="00656A67" w:rsidTr="00BD094F">
        <w:trPr>
          <w:cantSplit/>
          <w:trHeight w:val="53"/>
        </w:trPr>
        <w:tc>
          <w:tcPr>
            <w:tcW w:w="493" w:type="dxa"/>
            <w:vMerge w:val="restart"/>
          </w:tcPr>
          <w:p w:rsidR="00C3644F" w:rsidRPr="00B97EF6" w:rsidRDefault="00C3644F" w:rsidP="00C3644F">
            <w:pPr>
              <w:rPr>
                <w:b/>
              </w:rPr>
            </w:pPr>
            <w:r w:rsidRPr="00B97EF6">
              <w:rPr>
                <w:b/>
              </w:rPr>
              <w:t>E</w:t>
            </w:r>
          </w:p>
        </w:tc>
        <w:tc>
          <w:tcPr>
            <w:tcW w:w="2623" w:type="dxa"/>
            <w:vMerge w:val="restart"/>
            <w:shd w:val="clear" w:color="auto" w:fill="D9D9D9"/>
          </w:tcPr>
          <w:p w:rsidR="00C3644F" w:rsidRPr="00656A67" w:rsidRDefault="00B97EF6" w:rsidP="00C3644F">
            <w:r>
              <w:t>Interventi i</w:t>
            </w:r>
            <w:r w:rsidR="00C3644F" w:rsidRPr="00656A67">
              <w:t xml:space="preserve">ntegrativi </w:t>
            </w:r>
            <w:r>
              <w:t xml:space="preserve">(IDEI) </w:t>
            </w:r>
            <w:r w:rsidR="00C3644F" w:rsidRPr="00656A67">
              <w:t>svolti durante l’anno scolastico</w:t>
            </w:r>
            <w:r w:rsidR="00F74E62">
              <w:t xml:space="preserve"> </w:t>
            </w:r>
          </w:p>
        </w:tc>
        <w:tc>
          <w:tcPr>
            <w:tcW w:w="2268" w:type="dxa"/>
            <w:gridSpan w:val="7"/>
            <w:tcBorders>
              <w:bottom w:val="single" w:sz="4" w:space="0" w:color="auto"/>
            </w:tcBorders>
            <w:shd w:val="clear" w:color="auto" w:fill="D9D9D9"/>
          </w:tcPr>
          <w:p w:rsidR="00C3644F" w:rsidRPr="00656A67" w:rsidRDefault="00C3644F" w:rsidP="00B97EF6">
            <w:pPr>
              <w:jc w:val="center"/>
            </w:pPr>
            <w:r w:rsidRPr="00656A67">
              <w:t>Tipologia</w:t>
            </w:r>
          </w:p>
        </w:tc>
        <w:tc>
          <w:tcPr>
            <w:tcW w:w="4834" w:type="dxa"/>
            <w:gridSpan w:val="6"/>
            <w:vMerge w:val="restart"/>
          </w:tcPr>
          <w:p w:rsidR="00C3644F" w:rsidRPr="00241B88" w:rsidRDefault="00C3644F" w:rsidP="00C3644F">
            <w:pPr>
              <w:rPr>
                <w:i/>
              </w:rPr>
            </w:pPr>
            <w:r w:rsidRPr="00241B88">
              <w:rPr>
                <w:i/>
                <w:color w:val="A6A6A6" w:themeColor="background1" w:themeShade="A6"/>
              </w:rPr>
              <w:t>*</w:t>
            </w:r>
            <w:r w:rsidR="00241B88" w:rsidRPr="00241B88">
              <w:rPr>
                <w:i/>
                <w:color w:val="A6A6A6" w:themeColor="background1" w:themeShade="A6"/>
              </w:rPr>
              <w:t xml:space="preserve">es. ricorso alla DDI attraverso piattaforma </w:t>
            </w:r>
            <w:proofErr w:type="spellStart"/>
            <w:r w:rsidR="00F74E62">
              <w:rPr>
                <w:i/>
                <w:color w:val="A6A6A6" w:themeColor="background1" w:themeShade="A6"/>
              </w:rPr>
              <w:t>M</w:t>
            </w:r>
            <w:r w:rsidR="00241B88" w:rsidRPr="00241B88">
              <w:rPr>
                <w:i/>
                <w:color w:val="A6A6A6" w:themeColor="background1" w:themeShade="A6"/>
              </w:rPr>
              <w:t>eet</w:t>
            </w:r>
            <w:proofErr w:type="spellEnd"/>
          </w:p>
        </w:tc>
      </w:tr>
      <w:tr w:rsidR="00D3237C" w:rsidRPr="00656A67" w:rsidTr="00BD094F">
        <w:trPr>
          <w:cantSplit/>
          <w:trHeight w:val="51"/>
        </w:trPr>
        <w:tc>
          <w:tcPr>
            <w:tcW w:w="493" w:type="dxa"/>
            <w:vMerge/>
          </w:tcPr>
          <w:p w:rsidR="00C3644F" w:rsidRPr="00656A67" w:rsidRDefault="00C3644F" w:rsidP="00C3644F"/>
        </w:tc>
        <w:tc>
          <w:tcPr>
            <w:tcW w:w="2623" w:type="dxa"/>
            <w:vMerge/>
            <w:shd w:val="clear" w:color="auto" w:fill="D9D9D9"/>
          </w:tcPr>
          <w:p w:rsidR="00C3644F" w:rsidRPr="00656A67" w:rsidRDefault="00C3644F" w:rsidP="00C3644F"/>
        </w:tc>
        <w:tc>
          <w:tcPr>
            <w:tcW w:w="1757" w:type="dxa"/>
            <w:gridSpan w:val="5"/>
            <w:tcBorders>
              <w:right w:val="nil"/>
            </w:tcBorders>
            <w:shd w:val="clear" w:color="auto" w:fill="D9D9D9"/>
          </w:tcPr>
          <w:p w:rsidR="00C3644F" w:rsidRPr="00656A67" w:rsidRDefault="00C3644F" w:rsidP="00B97EF6">
            <w:pPr>
              <w:spacing w:before="60"/>
            </w:pPr>
            <w:r w:rsidRPr="00656A67">
              <w:t>Sportello</w:t>
            </w:r>
          </w:p>
        </w:tc>
        <w:tc>
          <w:tcPr>
            <w:tcW w:w="511" w:type="dxa"/>
            <w:gridSpan w:val="2"/>
            <w:tcBorders>
              <w:left w:val="nil"/>
            </w:tcBorders>
            <w:vAlign w:val="center"/>
          </w:tcPr>
          <w:p w:rsidR="00C3644F" w:rsidRPr="00656A67" w:rsidRDefault="00C3644F" w:rsidP="00302BF7">
            <w:pPr>
              <w:jc w:val="center"/>
            </w:pPr>
          </w:p>
        </w:tc>
        <w:tc>
          <w:tcPr>
            <w:tcW w:w="4834" w:type="dxa"/>
            <w:gridSpan w:val="6"/>
            <w:vMerge/>
          </w:tcPr>
          <w:p w:rsidR="00C3644F" w:rsidRPr="00656A67" w:rsidRDefault="00C3644F" w:rsidP="00C3644F"/>
        </w:tc>
      </w:tr>
      <w:tr w:rsidR="00D3237C" w:rsidRPr="00656A67" w:rsidTr="00BD094F">
        <w:trPr>
          <w:cantSplit/>
          <w:trHeight w:val="51"/>
        </w:trPr>
        <w:tc>
          <w:tcPr>
            <w:tcW w:w="493" w:type="dxa"/>
            <w:vMerge/>
          </w:tcPr>
          <w:p w:rsidR="00C3644F" w:rsidRPr="00656A67" w:rsidRDefault="00C3644F" w:rsidP="00C3644F"/>
        </w:tc>
        <w:tc>
          <w:tcPr>
            <w:tcW w:w="2623" w:type="dxa"/>
            <w:vMerge/>
            <w:shd w:val="clear" w:color="auto" w:fill="D9D9D9"/>
          </w:tcPr>
          <w:p w:rsidR="00C3644F" w:rsidRPr="00656A67" w:rsidRDefault="00C3644F" w:rsidP="00C3644F"/>
        </w:tc>
        <w:tc>
          <w:tcPr>
            <w:tcW w:w="1757" w:type="dxa"/>
            <w:gridSpan w:val="5"/>
            <w:tcBorders>
              <w:right w:val="nil"/>
            </w:tcBorders>
            <w:shd w:val="clear" w:color="auto" w:fill="D9D9D9"/>
          </w:tcPr>
          <w:p w:rsidR="00C3644F" w:rsidRPr="00656A67" w:rsidRDefault="00C3644F" w:rsidP="00B97EF6">
            <w:pPr>
              <w:spacing w:before="60"/>
            </w:pPr>
            <w:r w:rsidRPr="00656A67">
              <w:t>Extracurricolare</w:t>
            </w:r>
          </w:p>
        </w:tc>
        <w:tc>
          <w:tcPr>
            <w:tcW w:w="511" w:type="dxa"/>
            <w:gridSpan w:val="2"/>
            <w:tcBorders>
              <w:left w:val="nil"/>
            </w:tcBorders>
            <w:vAlign w:val="center"/>
          </w:tcPr>
          <w:p w:rsidR="00C3644F" w:rsidRPr="00656A67" w:rsidRDefault="00C3644F" w:rsidP="00302BF7">
            <w:pPr>
              <w:jc w:val="center"/>
            </w:pPr>
          </w:p>
        </w:tc>
        <w:tc>
          <w:tcPr>
            <w:tcW w:w="4834" w:type="dxa"/>
            <w:gridSpan w:val="6"/>
            <w:vMerge/>
          </w:tcPr>
          <w:p w:rsidR="00C3644F" w:rsidRPr="00656A67" w:rsidRDefault="00C3644F" w:rsidP="00C3644F"/>
        </w:tc>
      </w:tr>
      <w:tr w:rsidR="00D3237C" w:rsidRPr="00656A67" w:rsidTr="00BD094F">
        <w:trPr>
          <w:cantSplit/>
          <w:trHeight w:val="51"/>
        </w:trPr>
        <w:tc>
          <w:tcPr>
            <w:tcW w:w="493" w:type="dxa"/>
            <w:vMerge/>
          </w:tcPr>
          <w:p w:rsidR="00C3644F" w:rsidRPr="00656A67" w:rsidRDefault="00C3644F" w:rsidP="00C3644F"/>
        </w:tc>
        <w:tc>
          <w:tcPr>
            <w:tcW w:w="2623" w:type="dxa"/>
            <w:vMerge/>
            <w:shd w:val="clear" w:color="auto" w:fill="D9D9D9"/>
          </w:tcPr>
          <w:p w:rsidR="00C3644F" w:rsidRPr="00656A67" w:rsidRDefault="00C3644F" w:rsidP="00C3644F"/>
        </w:tc>
        <w:tc>
          <w:tcPr>
            <w:tcW w:w="1757" w:type="dxa"/>
            <w:gridSpan w:val="5"/>
            <w:tcBorders>
              <w:right w:val="nil"/>
            </w:tcBorders>
            <w:shd w:val="clear" w:color="auto" w:fill="D9D9D9"/>
          </w:tcPr>
          <w:p w:rsidR="00C3644F" w:rsidRPr="00656A67" w:rsidRDefault="00C3644F" w:rsidP="00B97EF6">
            <w:pPr>
              <w:spacing w:before="60"/>
            </w:pPr>
            <w:r w:rsidRPr="00656A67">
              <w:t>Curricolare</w:t>
            </w:r>
          </w:p>
        </w:tc>
        <w:tc>
          <w:tcPr>
            <w:tcW w:w="511" w:type="dxa"/>
            <w:gridSpan w:val="2"/>
            <w:tcBorders>
              <w:left w:val="nil"/>
            </w:tcBorders>
            <w:vAlign w:val="center"/>
          </w:tcPr>
          <w:p w:rsidR="00C3644F" w:rsidRPr="00656A67" w:rsidRDefault="00C3644F" w:rsidP="00302BF7">
            <w:pPr>
              <w:jc w:val="center"/>
            </w:pPr>
          </w:p>
        </w:tc>
        <w:tc>
          <w:tcPr>
            <w:tcW w:w="4834" w:type="dxa"/>
            <w:gridSpan w:val="6"/>
            <w:vMerge/>
          </w:tcPr>
          <w:p w:rsidR="00C3644F" w:rsidRPr="00656A67" w:rsidRDefault="00C3644F" w:rsidP="00C3644F"/>
        </w:tc>
      </w:tr>
      <w:tr w:rsidR="00D3237C" w:rsidRPr="00656A67" w:rsidTr="00BD094F">
        <w:trPr>
          <w:cantSplit/>
          <w:trHeight w:val="51"/>
        </w:trPr>
        <w:tc>
          <w:tcPr>
            <w:tcW w:w="493" w:type="dxa"/>
            <w:vMerge/>
          </w:tcPr>
          <w:p w:rsidR="00C3644F" w:rsidRPr="00656A67" w:rsidRDefault="00C3644F" w:rsidP="00C3644F"/>
        </w:tc>
        <w:tc>
          <w:tcPr>
            <w:tcW w:w="2623" w:type="dxa"/>
            <w:vMerge/>
            <w:tcBorders>
              <w:bottom w:val="single" w:sz="4" w:space="0" w:color="auto"/>
            </w:tcBorders>
            <w:shd w:val="clear" w:color="auto" w:fill="D9D9D9"/>
          </w:tcPr>
          <w:p w:rsidR="00C3644F" w:rsidRPr="00656A67" w:rsidRDefault="00C3644F" w:rsidP="00C3644F"/>
        </w:tc>
        <w:tc>
          <w:tcPr>
            <w:tcW w:w="1757" w:type="dxa"/>
            <w:gridSpan w:val="5"/>
            <w:tcBorders>
              <w:bottom w:val="single" w:sz="4" w:space="0" w:color="auto"/>
              <w:right w:val="nil"/>
            </w:tcBorders>
            <w:shd w:val="clear" w:color="auto" w:fill="D9D9D9"/>
          </w:tcPr>
          <w:p w:rsidR="00C3644F" w:rsidRPr="00656A67" w:rsidRDefault="00C3644F" w:rsidP="00B97EF6">
            <w:pPr>
              <w:spacing w:before="60"/>
            </w:pPr>
            <w:r w:rsidRPr="00656A67">
              <w:t>Altro (definire)*</w:t>
            </w:r>
          </w:p>
        </w:tc>
        <w:tc>
          <w:tcPr>
            <w:tcW w:w="511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:rsidR="00C3644F" w:rsidRPr="00656A67" w:rsidRDefault="00C3644F" w:rsidP="00302BF7">
            <w:pPr>
              <w:jc w:val="center"/>
            </w:pPr>
          </w:p>
        </w:tc>
        <w:tc>
          <w:tcPr>
            <w:tcW w:w="4834" w:type="dxa"/>
            <w:gridSpan w:val="6"/>
            <w:vMerge/>
            <w:tcBorders>
              <w:bottom w:val="single" w:sz="4" w:space="0" w:color="auto"/>
            </w:tcBorders>
          </w:tcPr>
          <w:p w:rsidR="00C3644F" w:rsidRPr="00656A67" w:rsidRDefault="00C3644F" w:rsidP="00C3644F"/>
        </w:tc>
      </w:tr>
      <w:tr w:rsidR="00C3644F" w:rsidRPr="00656A67" w:rsidTr="00BD094F">
        <w:trPr>
          <w:cantSplit/>
          <w:trHeight w:val="51"/>
        </w:trPr>
        <w:tc>
          <w:tcPr>
            <w:tcW w:w="493" w:type="dxa"/>
          </w:tcPr>
          <w:p w:rsidR="00C3644F" w:rsidRPr="00B97EF6" w:rsidRDefault="00C3644F" w:rsidP="00C3644F">
            <w:pPr>
              <w:rPr>
                <w:b/>
              </w:rPr>
            </w:pPr>
            <w:r w:rsidRPr="00B97EF6">
              <w:rPr>
                <w:b/>
              </w:rPr>
              <w:t>F</w:t>
            </w:r>
          </w:p>
        </w:tc>
        <w:tc>
          <w:tcPr>
            <w:tcW w:w="2623" w:type="dxa"/>
            <w:tcBorders>
              <w:right w:val="nil"/>
            </w:tcBorders>
            <w:shd w:val="clear" w:color="auto" w:fill="D9D9D9"/>
          </w:tcPr>
          <w:p w:rsidR="00C3644F" w:rsidRPr="00656A67" w:rsidRDefault="00C3644F" w:rsidP="00C3644F">
            <w:r w:rsidRPr="00656A67">
              <w:t>Modifiche apportate al piano di lavoro durante lo svolgimento del percorso formativo non programmato</w:t>
            </w:r>
            <w:r w:rsidR="00266EB7">
              <w:t xml:space="preserve"> </w:t>
            </w:r>
            <w:r w:rsidR="00F74E62">
              <w:t>dall’</w:t>
            </w:r>
            <w:r w:rsidR="00266EB7">
              <w:t xml:space="preserve">attività di </w:t>
            </w:r>
            <w:r w:rsidR="00BD094F">
              <w:t>DDI</w:t>
            </w:r>
          </w:p>
        </w:tc>
        <w:tc>
          <w:tcPr>
            <w:tcW w:w="7102" w:type="dxa"/>
            <w:gridSpan w:val="13"/>
            <w:tcBorders>
              <w:left w:val="nil"/>
            </w:tcBorders>
            <w:shd w:val="clear" w:color="auto" w:fill="auto"/>
          </w:tcPr>
          <w:p w:rsidR="00B97EF6" w:rsidRPr="00656A67" w:rsidRDefault="00B97EF6" w:rsidP="00C3644F"/>
        </w:tc>
      </w:tr>
      <w:tr w:rsidR="00C3644F" w:rsidRPr="00656A67" w:rsidTr="00BD094F">
        <w:trPr>
          <w:cantSplit/>
          <w:trHeight w:val="51"/>
        </w:trPr>
        <w:tc>
          <w:tcPr>
            <w:tcW w:w="493" w:type="dxa"/>
          </w:tcPr>
          <w:p w:rsidR="00C3644F" w:rsidRPr="00B97EF6" w:rsidRDefault="00C3644F" w:rsidP="00C3644F">
            <w:pPr>
              <w:rPr>
                <w:b/>
              </w:rPr>
            </w:pPr>
            <w:r w:rsidRPr="00B97EF6">
              <w:rPr>
                <w:b/>
              </w:rPr>
              <w:t>G</w:t>
            </w:r>
          </w:p>
        </w:tc>
        <w:tc>
          <w:tcPr>
            <w:tcW w:w="2623" w:type="dxa"/>
            <w:tcBorders>
              <w:right w:val="nil"/>
            </w:tcBorders>
            <w:shd w:val="clear" w:color="auto" w:fill="D9D9D9"/>
          </w:tcPr>
          <w:p w:rsidR="00C3644F" w:rsidRDefault="00C3644F" w:rsidP="00266EB7">
            <w:pPr>
              <w:spacing w:before="0"/>
            </w:pPr>
            <w:r w:rsidRPr="00656A67">
              <w:t>Altre informazioni di rilievo sullo svolgimento dell’anno scolastico e/o andamento della classe</w:t>
            </w:r>
          </w:p>
          <w:p w:rsidR="00266EB7" w:rsidRPr="00656A67" w:rsidRDefault="00266EB7" w:rsidP="00266EB7">
            <w:pPr>
              <w:spacing w:before="0"/>
            </w:pPr>
            <w:r>
              <w:t xml:space="preserve">In relazione all’attività di </w:t>
            </w:r>
            <w:r w:rsidR="00BD094F">
              <w:t>DDI</w:t>
            </w:r>
          </w:p>
        </w:tc>
        <w:tc>
          <w:tcPr>
            <w:tcW w:w="7102" w:type="dxa"/>
            <w:gridSpan w:val="13"/>
            <w:tcBorders>
              <w:left w:val="nil"/>
            </w:tcBorders>
            <w:shd w:val="clear" w:color="auto" w:fill="auto"/>
          </w:tcPr>
          <w:p w:rsidR="00F13F97" w:rsidRPr="00656A67" w:rsidRDefault="00F13F97" w:rsidP="00C3644F"/>
        </w:tc>
      </w:tr>
      <w:tr w:rsidR="00F13F97" w:rsidRPr="00656A67" w:rsidTr="00BD094F">
        <w:trPr>
          <w:cantSplit/>
          <w:trHeight w:val="473"/>
        </w:trPr>
        <w:tc>
          <w:tcPr>
            <w:tcW w:w="493" w:type="dxa"/>
            <w:tcBorders>
              <w:bottom w:val="single" w:sz="4" w:space="0" w:color="auto"/>
            </w:tcBorders>
          </w:tcPr>
          <w:p w:rsidR="00F13F97" w:rsidRPr="00BD094F" w:rsidRDefault="00F13F97" w:rsidP="00C3644F">
            <w:pPr>
              <w:rPr>
                <w:b/>
                <w:vertAlign w:val="superscript"/>
              </w:rPr>
            </w:pPr>
            <w:r>
              <w:rPr>
                <w:b/>
              </w:rPr>
              <w:t>H</w:t>
            </w:r>
            <w:r w:rsidR="00BD094F">
              <w:rPr>
                <w:b/>
                <w:vertAlign w:val="superscript"/>
              </w:rPr>
              <w:t>(1)</w:t>
            </w:r>
          </w:p>
        </w:tc>
        <w:tc>
          <w:tcPr>
            <w:tcW w:w="2623" w:type="dxa"/>
            <w:tcBorders>
              <w:bottom w:val="single" w:sz="4" w:space="0" w:color="auto"/>
              <w:right w:val="nil"/>
            </w:tcBorders>
            <w:shd w:val="clear" w:color="auto" w:fill="D9D9D9"/>
          </w:tcPr>
          <w:p w:rsidR="00F13F97" w:rsidRPr="00656A67" w:rsidRDefault="00F13F97" w:rsidP="00C3644F">
            <w:r w:rsidRPr="00F13F97">
              <w:t>Validazione del percorso</w:t>
            </w:r>
            <w:r w:rsidR="00266EB7">
              <w:t xml:space="preserve"> </w:t>
            </w:r>
            <w:r w:rsidR="003B01A3">
              <w:t>formativo</w:t>
            </w:r>
          </w:p>
        </w:tc>
        <w:tc>
          <w:tcPr>
            <w:tcW w:w="7102" w:type="dxa"/>
            <w:gridSpan w:val="13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F13F97" w:rsidRDefault="00F13F97" w:rsidP="00C3644F"/>
        </w:tc>
      </w:tr>
      <w:tr w:rsidR="00A44329" w:rsidRPr="00656A67" w:rsidTr="00BD094F">
        <w:trPr>
          <w:cantSplit/>
          <w:trHeight w:val="473"/>
        </w:trPr>
        <w:tc>
          <w:tcPr>
            <w:tcW w:w="493" w:type="dxa"/>
            <w:tcBorders>
              <w:top w:val="single" w:sz="24" w:space="0" w:color="auto"/>
            </w:tcBorders>
            <w:vAlign w:val="center"/>
          </w:tcPr>
          <w:p w:rsidR="00A44329" w:rsidRPr="00BD094F" w:rsidRDefault="009A6D6D" w:rsidP="00266EB7">
            <w:pPr>
              <w:jc w:val="center"/>
              <w:rPr>
                <w:b/>
                <w:vertAlign w:val="superscript"/>
              </w:rPr>
            </w:pPr>
            <w:r>
              <w:rPr>
                <w:b/>
              </w:rPr>
              <w:t>I</w:t>
            </w:r>
            <w:r w:rsidR="00BD094F">
              <w:rPr>
                <w:b/>
                <w:vertAlign w:val="superscript"/>
              </w:rPr>
              <w:t>(2)</w:t>
            </w:r>
          </w:p>
        </w:tc>
        <w:tc>
          <w:tcPr>
            <w:tcW w:w="2623" w:type="dxa"/>
            <w:tcBorders>
              <w:top w:val="single" w:sz="24" w:space="0" w:color="auto"/>
              <w:right w:val="nil"/>
            </w:tcBorders>
            <w:shd w:val="clear" w:color="auto" w:fill="D9D9D9"/>
          </w:tcPr>
          <w:p w:rsidR="00A44329" w:rsidRPr="00F13F97" w:rsidRDefault="00A44329" w:rsidP="00C3644F">
            <w:r>
              <w:t xml:space="preserve">Breve indicazioni sullo svolgimento del Progetto </w:t>
            </w:r>
          </w:p>
        </w:tc>
        <w:tc>
          <w:tcPr>
            <w:tcW w:w="1488" w:type="dxa"/>
            <w:gridSpan w:val="3"/>
            <w:tcBorders>
              <w:top w:val="single" w:sz="24" w:space="0" w:color="auto"/>
              <w:left w:val="nil"/>
            </w:tcBorders>
            <w:shd w:val="clear" w:color="auto" w:fill="auto"/>
          </w:tcPr>
          <w:p w:rsidR="00A44329" w:rsidRDefault="00A44329" w:rsidP="00A44329">
            <w:pPr>
              <w:spacing w:before="0"/>
            </w:pPr>
            <w:r>
              <w:t>Nome Progetto</w:t>
            </w:r>
          </w:p>
          <w:p w:rsidR="004B1D71" w:rsidRDefault="004B1D71" w:rsidP="00A44329">
            <w:pPr>
              <w:spacing w:before="0"/>
            </w:pPr>
          </w:p>
          <w:p w:rsidR="004B1D71" w:rsidRPr="004B1D71" w:rsidRDefault="004B1D71" w:rsidP="004B1D71"/>
          <w:p w:rsidR="004B1D71" w:rsidRPr="004B1D71" w:rsidRDefault="004B1D71" w:rsidP="004B1D71"/>
          <w:p w:rsidR="004B1D71" w:rsidRPr="004B1D71" w:rsidRDefault="004B1D71" w:rsidP="004B1D71"/>
          <w:p w:rsidR="004B1D71" w:rsidRPr="004B1D71" w:rsidRDefault="004B1D71" w:rsidP="004B1D71"/>
          <w:p w:rsidR="00A44329" w:rsidRPr="004B1D71" w:rsidRDefault="00A44329" w:rsidP="004B1D71">
            <w:pPr>
              <w:jc w:val="center"/>
            </w:pPr>
          </w:p>
        </w:tc>
        <w:tc>
          <w:tcPr>
            <w:tcW w:w="5614" w:type="dxa"/>
            <w:gridSpan w:val="10"/>
            <w:tcBorders>
              <w:top w:val="single" w:sz="24" w:space="0" w:color="auto"/>
              <w:left w:val="nil"/>
            </w:tcBorders>
            <w:shd w:val="clear" w:color="auto" w:fill="auto"/>
          </w:tcPr>
          <w:p w:rsidR="00A44329" w:rsidRDefault="00A44329" w:rsidP="00C3644F"/>
        </w:tc>
      </w:tr>
      <w:tr w:rsidR="00C15912" w:rsidRPr="00656A67" w:rsidTr="00BD094F">
        <w:trPr>
          <w:cantSplit/>
          <w:trHeight w:val="473"/>
        </w:trPr>
        <w:tc>
          <w:tcPr>
            <w:tcW w:w="493" w:type="dxa"/>
            <w:tcBorders>
              <w:bottom w:val="single" w:sz="24" w:space="0" w:color="auto"/>
            </w:tcBorders>
            <w:vAlign w:val="center"/>
          </w:tcPr>
          <w:p w:rsidR="00C15912" w:rsidRPr="00BD094F" w:rsidRDefault="009A6D6D" w:rsidP="00266EB7">
            <w:pPr>
              <w:jc w:val="center"/>
              <w:rPr>
                <w:b/>
                <w:vertAlign w:val="superscript"/>
              </w:rPr>
            </w:pPr>
            <w:r>
              <w:rPr>
                <w:b/>
              </w:rPr>
              <w:lastRenderedPageBreak/>
              <w:t>L</w:t>
            </w:r>
            <w:r w:rsidR="00BD094F">
              <w:rPr>
                <w:b/>
                <w:vertAlign w:val="superscript"/>
              </w:rPr>
              <w:t>(2)</w:t>
            </w:r>
          </w:p>
        </w:tc>
        <w:tc>
          <w:tcPr>
            <w:tcW w:w="2623" w:type="dxa"/>
            <w:tcBorders>
              <w:bottom w:val="single" w:sz="24" w:space="0" w:color="auto"/>
              <w:right w:val="nil"/>
            </w:tcBorders>
            <w:shd w:val="clear" w:color="auto" w:fill="D9D9D9"/>
          </w:tcPr>
          <w:p w:rsidR="00C15912" w:rsidRDefault="00C15912" w:rsidP="00C3644F">
            <w:r>
              <w:t xml:space="preserve">Eventuale validazione o prosecuzione prossimo </w:t>
            </w:r>
            <w:proofErr w:type="spellStart"/>
            <w:r>
              <w:t>a.s.</w:t>
            </w:r>
            <w:proofErr w:type="spellEnd"/>
          </w:p>
          <w:p w:rsidR="00C63267" w:rsidRPr="00F13F97" w:rsidRDefault="00C63267" w:rsidP="00C3644F">
            <w:r>
              <w:t>Inserire gli studenti che non hanno ottenuto i requisiti minimi previsti</w:t>
            </w:r>
          </w:p>
        </w:tc>
        <w:tc>
          <w:tcPr>
            <w:tcW w:w="7102" w:type="dxa"/>
            <w:gridSpan w:val="13"/>
            <w:tcBorders>
              <w:left w:val="nil"/>
              <w:bottom w:val="single" w:sz="24" w:space="0" w:color="auto"/>
            </w:tcBorders>
            <w:shd w:val="clear" w:color="auto" w:fill="auto"/>
          </w:tcPr>
          <w:p w:rsidR="004B1D71" w:rsidRDefault="004B1D71" w:rsidP="00C3644F"/>
          <w:p w:rsidR="004B1D71" w:rsidRPr="004B1D71" w:rsidRDefault="004B1D71" w:rsidP="004B1D71"/>
          <w:p w:rsidR="004B1D71" w:rsidRPr="004B1D71" w:rsidRDefault="004B1D71" w:rsidP="004B1D71"/>
          <w:p w:rsidR="004B1D71" w:rsidRPr="004B1D71" w:rsidRDefault="004B1D71" w:rsidP="004B1D71"/>
          <w:p w:rsidR="00C15912" w:rsidRPr="004B1D71" w:rsidRDefault="00C15912" w:rsidP="004B1D71"/>
        </w:tc>
      </w:tr>
      <w:tr w:rsidR="00154E3E" w:rsidRPr="00656A67" w:rsidTr="00154E3E">
        <w:trPr>
          <w:cantSplit/>
          <w:trHeight w:val="375"/>
        </w:trPr>
        <w:tc>
          <w:tcPr>
            <w:tcW w:w="493" w:type="dxa"/>
            <w:vMerge w:val="restart"/>
            <w:tcBorders>
              <w:top w:val="single" w:sz="24" w:space="0" w:color="auto"/>
            </w:tcBorders>
            <w:vAlign w:val="center"/>
          </w:tcPr>
          <w:p w:rsidR="00154E3E" w:rsidRPr="00BD094F" w:rsidRDefault="009A6D6D" w:rsidP="00266EB7">
            <w:pPr>
              <w:jc w:val="center"/>
              <w:rPr>
                <w:b/>
                <w:vertAlign w:val="superscript"/>
              </w:rPr>
            </w:pPr>
            <w:r>
              <w:rPr>
                <w:b/>
              </w:rPr>
              <w:t>M</w:t>
            </w:r>
            <w:r w:rsidR="00154E3E">
              <w:rPr>
                <w:b/>
                <w:vertAlign w:val="superscript"/>
              </w:rPr>
              <w:t>(3)</w:t>
            </w:r>
          </w:p>
        </w:tc>
        <w:tc>
          <w:tcPr>
            <w:tcW w:w="2623" w:type="dxa"/>
            <w:vMerge w:val="restart"/>
            <w:tcBorders>
              <w:top w:val="single" w:sz="24" w:space="0" w:color="auto"/>
              <w:right w:val="nil"/>
            </w:tcBorders>
            <w:shd w:val="clear" w:color="auto" w:fill="D9D9D9"/>
          </w:tcPr>
          <w:p w:rsidR="00154E3E" w:rsidRDefault="00154E3E" w:rsidP="00C3644F">
            <w:r>
              <w:t xml:space="preserve">Modulo 4 ore Sicurezza </w:t>
            </w:r>
            <w:r w:rsidRPr="00BD094F">
              <w:t xml:space="preserve">(modulo </w:t>
            </w:r>
            <w:r w:rsidR="00A00324">
              <w:t>B</w:t>
            </w:r>
            <w:r w:rsidRPr="00BD094F">
              <w:t>ase)</w:t>
            </w:r>
          </w:p>
        </w:tc>
        <w:tc>
          <w:tcPr>
            <w:tcW w:w="1913" w:type="dxa"/>
            <w:gridSpan w:val="6"/>
            <w:tcBorders>
              <w:top w:val="single" w:sz="24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4E3E" w:rsidRDefault="00154E3E" w:rsidP="00C3644F">
            <w:r>
              <w:t xml:space="preserve">Date erogazione </w:t>
            </w:r>
          </w:p>
        </w:tc>
        <w:tc>
          <w:tcPr>
            <w:tcW w:w="1297" w:type="dxa"/>
            <w:gridSpan w:val="3"/>
            <w:tcBorders>
              <w:top w:val="single" w:sz="24" w:space="0" w:color="auto"/>
              <w:left w:val="single" w:sz="6" w:space="0" w:color="auto"/>
            </w:tcBorders>
            <w:shd w:val="clear" w:color="auto" w:fill="auto"/>
          </w:tcPr>
          <w:p w:rsidR="00154E3E" w:rsidRDefault="00154E3E" w:rsidP="00154E3E"/>
        </w:tc>
        <w:tc>
          <w:tcPr>
            <w:tcW w:w="1297" w:type="dxa"/>
            <w:tcBorders>
              <w:top w:val="single" w:sz="24" w:space="0" w:color="auto"/>
              <w:left w:val="single" w:sz="6" w:space="0" w:color="auto"/>
            </w:tcBorders>
            <w:shd w:val="clear" w:color="auto" w:fill="auto"/>
          </w:tcPr>
          <w:p w:rsidR="00154E3E" w:rsidRDefault="00154E3E" w:rsidP="00154E3E"/>
        </w:tc>
        <w:tc>
          <w:tcPr>
            <w:tcW w:w="1297" w:type="dxa"/>
            <w:gridSpan w:val="2"/>
            <w:tcBorders>
              <w:top w:val="single" w:sz="24" w:space="0" w:color="auto"/>
              <w:left w:val="single" w:sz="6" w:space="0" w:color="auto"/>
            </w:tcBorders>
            <w:shd w:val="clear" w:color="auto" w:fill="auto"/>
          </w:tcPr>
          <w:p w:rsidR="00154E3E" w:rsidRDefault="00154E3E" w:rsidP="00154E3E"/>
        </w:tc>
        <w:tc>
          <w:tcPr>
            <w:tcW w:w="1298" w:type="dxa"/>
            <w:tcBorders>
              <w:top w:val="single" w:sz="24" w:space="0" w:color="auto"/>
              <w:left w:val="single" w:sz="6" w:space="0" w:color="auto"/>
            </w:tcBorders>
            <w:shd w:val="clear" w:color="auto" w:fill="auto"/>
          </w:tcPr>
          <w:p w:rsidR="00154E3E" w:rsidRDefault="00154E3E" w:rsidP="00154E3E"/>
        </w:tc>
      </w:tr>
      <w:tr w:rsidR="00154E3E" w:rsidRPr="00656A67" w:rsidTr="00A00324">
        <w:trPr>
          <w:cantSplit/>
          <w:trHeight w:val="250"/>
        </w:trPr>
        <w:tc>
          <w:tcPr>
            <w:tcW w:w="493" w:type="dxa"/>
            <w:vMerge/>
            <w:tcBorders>
              <w:bottom w:val="single" w:sz="12" w:space="0" w:color="auto"/>
            </w:tcBorders>
            <w:vAlign w:val="center"/>
          </w:tcPr>
          <w:p w:rsidR="00154E3E" w:rsidRDefault="00154E3E" w:rsidP="00266EB7">
            <w:pPr>
              <w:jc w:val="center"/>
              <w:rPr>
                <w:b/>
              </w:rPr>
            </w:pPr>
          </w:p>
        </w:tc>
        <w:tc>
          <w:tcPr>
            <w:tcW w:w="2623" w:type="dxa"/>
            <w:vMerge/>
            <w:tcBorders>
              <w:bottom w:val="single" w:sz="12" w:space="0" w:color="auto"/>
              <w:right w:val="nil"/>
            </w:tcBorders>
            <w:shd w:val="clear" w:color="auto" w:fill="D9D9D9"/>
          </w:tcPr>
          <w:p w:rsidR="00154E3E" w:rsidRDefault="00154E3E" w:rsidP="00C3644F"/>
        </w:tc>
        <w:tc>
          <w:tcPr>
            <w:tcW w:w="1913" w:type="dxa"/>
            <w:gridSpan w:val="6"/>
            <w:tcBorders>
              <w:top w:val="single" w:sz="6" w:space="0" w:color="auto"/>
              <w:left w:val="nil"/>
              <w:bottom w:val="single" w:sz="24" w:space="0" w:color="auto"/>
              <w:right w:val="single" w:sz="6" w:space="0" w:color="auto"/>
            </w:tcBorders>
            <w:shd w:val="clear" w:color="auto" w:fill="auto"/>
          </w:tcPr>
          <w:p w:rsidR="00154E3E" w:rsidRDefault="00154E3E" w:rsidP="00C3644F">
            <w:r>
              <w:t>Ore di svolgimento(*)</w:t>
            </w:r>
          </w:p>
        </w:tc>
        <w:tc>
          <w:tcPr>
            <w:tcW w:w="1297" w:type="dxa"/>
            <w:gridSpan w:val="3"/>
            <w:tcBorders>
              <w:left w:val="single" w:sz="6" w:space="0" w:color="auto"/>
              <w:bottom w:val="single" w:sz="24" w:space="0" w:color="auto"/>
            </w:tcBorders>
            <w:shd w:val="clear" w:color="auto" w:fill="auto"/>
          </w:tcPr>
          <w:p w:rsidR="00154E3E" w:rsidRDefault="00154E3E" w:rsidP="00154E3E"/>
        </w:tc>
        <w:tc>
          <w:tcPr>
            <w:tcW w:w="1297" w:type="dxa"/>
            <w:tcBorders>
              <w:left w:val="single" w:sz="6" w:space="0" w:color="auto"/>
              <w:bottom w:val="single" w:sz="24" w:space="0" w:color="auto"/>
            </w:tcBorders>
            <w:shd w:val="clear" w:color="auto" w:fill="auto"/>
          </w:tcPr>
          <w:p w:rsidR="00154E3E" w:rsidRDefault="00154E3E" w:rsidP="00154E3E"/>
        </w:tc>
        <w:tc>
          <w:tcPr>
            <w:tcW w:w="1297" w:type="dxa"/>
            <w:gridSpan w:val="2"/>
            <w:tcBorders>
              <w:left w:val="single" w:sz="6" w:space="0" w:color="auto"/>
              <w:bottom w:val="single" w:sz="24" w:space="0" w:color="auto"/>
            </w:tcBorders>
            <w:shd w:val="clear" w:color="auto" w:fill="auto"/>
          </w:tcPr>
          <w:p w:rsidR="00154E3E" w:rsidRDefault="00154E3E" w:rsidP="00154E3E"/>
        </w:tc>
        <w:tc>
          <w:tcPr>
            <w:tcW w:w="1298" w:type="dxa"/>
            <w:tcBorders>
              <w:left w:val="single" w:sz="6" w:space="0" w:color="auto"/>
              <w:bottom w:val="single" w:sz="24" w:space="0" w:color="auto"/>
            </w:tcBorders>
            <w:shd w:val="clear" w:color="auto" w:fill="auto"/>
          </w:tcPr>
          <w:p w:rsidR="00154E3E" w:rsidRDefault="00154E3E" w:rsidP="00154E3E"/>
        </w:tc>
      </w:tr>
      <w:tr w:rsidR="00154E3E" w:rsidRPr="00656A67" w:rsidTr="00A00324">
        <w:trPr>
          <w:cantSplit/>
          <w:trHeight w:val="325"/>
        </w:trPr>
        <w:tc>
          <w:tcPr>
            <w:tcW w:w="493" w:type="dxa"/>
            <w:vMerge w:val="restart"/>
            <w:tcBorders>
              <w:top w:val="single" w:sz="12" w:space="0" w:color="auto"/>
            </w:tcBorders>
            <w:vAlign w:val="center"/>
          </w:tcPr>
          <w:p w:rsidR="00154E3E" w:rsidRPr="00BD094F" w:rsidRDefault="000A5685" w:rsidP="00154E3E">
            <w:pPr>
              <w:jc w:val="center"/>
              <w:rPr>
                <w:b/>
                <w:vertAlign w:val="superscript"/>
              </w:rPr>
            </w:pPr>
            <w:r>
              <w:rPr>
                <w:b/>
              </w:rPr>
              <w:t>N</w:t>
            </w:r>
            <w:r w:rsidR="00154E3E">
              <w:rPr>
                <w:b/>
                <w:vertAlign w:val="superscript"/>
              </w:rPr>
              <w:t>3)</w:t>
            </w:r>
          </w:p>
        </w:tc>
        <w:tc>
          <w:tcPr>
            <w:tcW w:w="2623" w:type="dxa"/>
            <w:vMerge w:val="restart"/>
            <w:tcBorders>
              <w:top w:val="single" w:sz="12" w:space="0" w:color="auto"/>
              <w:right w:val="nil"/>
            </w:tcBorders>
            <w:shd w:val="clear" w:color="auto" w:fill="D9D9D9"/>
            <w:vAlign w:val="center"/>
          </w:tcPr>
          <w:p w:rsidR="00154E3E" w:rsidRDefault="00154E3E" w:rsidP="00154E3E">
            <w:r>
              <w:t xml:space="preserve">Modulo 8 ore </w:t>
            </w:r>
            <w:r w:rsidR="00A00324">
              <w:t>S</w:t>
            </w:r>
            <w:r>
              <w:t xml:space="preserve">icurezza </w:t>
            </w:r>
            <w:r w:rsidRPr="00BD094F">
              <w:t xml:space="preserve">(modulo </w:t>
            </w:r>
            <w:r w:rsidR="00A00324">
              <w:t>I</w:t>
            </w:r>
            <w:r w:rsidRPr="00BD094F">
              <w:t>ntermedio)</w:t>
            </w:r>
          </w:p>
        </w:tc>
        <w:tc>
          <w:tcPr>
            <w:tcW w:w="1913" w:type="dxa"/>
            <w:gridSpan w:val="6"/>
            <w:tcBorders>
              <w:top w:val="single" w:sz="24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154E3E" w:rsidRDefault="00154E3E" w:rsidP="00154E3E">
            <w:r>
              <w:t xml:space="preserve">Date erogazione </w:t>
            </w:r>
          </w:p>
        </w:tc>
        <w:tc>
          <w:tcPr>
            <w:tcW w:w="1297" w:type="dxa"/>
            <w:gridSpan w:val="3"/>
            <w:tcBorders>
              <w:top w:val="single" w:sz="24" w:space="0" w:color="auto"/>
              <w:left w:val="single" w:sz="6" w:space="0" w:color="auto"/>
            </w:tcBorders>
            <w:shd w:val="clear" w:color="auto" w:fill="auto"/>
          </w:tcPr>
          <w:p w:rsidR="00154E3E" w:rsidRDefault="00154E3E" w:rsidP="00154E3E"/>
        </w:tc>
        <w:tc>
          <w:tcPr>
            <w:tcW w:w="1297" w:type="dxa"/>
            <w:tcBorders>
              <w:top w:val="single" w:sz="24" w:space="0" w:color="auto"/>
              <w:left w:val="single" w:sz="6" w:space="0" w:color="auto"/>
            </w:tcBorders>
            <w:shd w:val="clear" w:color="auto" w:fill="auto"/>
          </w:tcPr>
          <w:p w:rsidR="00154E3E" w:rsidRDefault="00154E3E" w:rsidP="00154E3E"/>
        </w:tc>
        <w:tc>
          <w:tcPr>
            <w:tcW w:w="1297" w:type="dxa"/>
            <w:gridSpan w:val="2"/>
            <w:tcBorders>
              <w:top w:val="single" w:sz="24" w:space="0" w:color="auto"/>
              <w:left w:val="single" w:sz="6" w:space="0" w:color="auto"/>
            </w:tcBorders>
            <w:shd w:val="clear" w:color="auto" w:fill="auto"/>
          </w:tcPr>
          <w:p w:rsidR="00154E3E" w:rsidRDefault="00154E3E" w:rsidP="00154E3E"/>
        </w:tc>
        <w:tc>
          <w:tcPr>
            <w:tcW w:w="1298" w:type="dxa"/>
            <w:tcBorders>
              <w:top w:val="single" w:sz="24" w:space="0" w:color="auto"/>
              <w:left w:val="single" w:sz="6" w:space="0" w:color="auto"/>
            </w:tcBorders>
            <w:shd w:val="clear" w:color="auto" w:fill="auto"/>
          </w:tcPr>
          <w:p w:rsidR="00154E3E" w:rsidRDefault="00154E3E" w:rsidP="00154E3E"/>
        </w:tc>
      </w:tr>
      <w:tr w:rsidR="00154E3E" w:rsidRPr="00656A67" w:rsidTr="00A00324">
        <w:trPr>
          <w:cantSplit/>
          <w:trHeight w:val="325"/>
        </w:trPr>
        <w:tc>
          <w:tcPr>
            <w:tcW w:w="493" w:type="dxa"/>
            <w:vMerge/>
            <w:vAlign w:val="center"/>
          </w:tcPr>
          <w:p w:rsidR="00154E3E" w:rsidRDefault="00154E3E" w:rsidP="00154E3E">
            <w:pPr>
              <w:jc w:val="center"/>
              <w:rPr>
                <w:b/>
              </w:rPr>
            </w:pPr>
          </w:p>
        </w:tc>
        <w:tc>
          <w:tcPr>
            <w:tcW w:w="2623" w:type="dxa"/>
            <w:vMerge/>
            <w:tcBorders>
              <w:right w:val="nil"/>
            </w:tcBorders>
            <w:shd w:val="clear" w:color="auto" w:fill="D9D9D9"/>
          </w:tcPr>
          <w:p w:rsidR="00154E3E" w:rsidRDefault="00154E3E" w:rsidP="00154E3E"/>
        </w:tc>
        <w:tc>
          <w:tcPr>
            <w:tcW w:w="1913" w:type="dxa"/>
            <w:gridSpan w:val="6"/>
            <w:tcBorders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154E3E" w:rsidRDefault="00154E3E" w:rsidP="00154E3E">
            <w:r>
              <w:t>Ore di svolgimento(*)</w:t>
            </w:r>
          </w:p>
        </w:tc>
        <w:tc>
          <w:tcPr>
            <w:tcW w:w="1297" w:type="dxa"/>
            <w:gridSpan w:val="3"/>
            <w:tcBorders>
              <w:left w:val="single" w:sz="6" w:space="0" w:color="auto"/>
            </w:tcBorders>
            <w:shd w:val="clear" w:color="auto" w:fill="auto"/>
          </w:tcPr>
          <w:p w:rsidR="00154E3E" w:rsidRDefault="00154E3E" w:rsidP="00154E3E"/>
        </w:tc>
        <w:tc>
          <w:tcPr>
            <w:tcW w:w="1297" w:type="dxa"/>
            <w:tcBorders>
              <w:left w:val="single" w:sz="6" w:space="0" w:color="auto"/>
            </w:tcBorders>
            <w:shd w:val="clear" w:color="auto" w:fill="auto"/>
          </w:tcPr>
          <w:p w:rsidR="00154E3E" w:rsidRDefault="00154E3E" w:rsidP="00154E3E"/>
        </w:tc>
        <w:tc>
          <w:tcPr>
            <w:tcW w:w="1297" w:type="dxa"/>
            <w:gridSpan w:val="2"/>
            <w:tcBorders>
              <w:left w:val="single" w:sz="6" w:space="0" w:color="auto"/>
            </w:tcBorders>
            <w:shd w:val="clear" w:color="auto" w:fill="auto"/>
          </w:tcPr>
          <w:p w:rsidR="00154E3E" w:rsidRDefault="00154E3E" w:rsidP="00154E3E"/>
        </w:tc>
        <w:tc>
          <w:tcPr>
            <w:tcW w:w="1298" w:type="dxa"/>
            <w:tcBorders>
              <w:left w:val="single" w:sz="6" w:space="0" w:color="auto"/>
            </w:tcBorders>
            <w:shd w:val="clear" w:color="auto" w:fill="auto"/>
          </w:tcPr>
          <w:p w:rsidR="00154E3E" w:rsidRDefault="00154E3E" w:rsidP="00154E3E"/>
        </w:tc>
      </w:tr>
      <w:tr w:rsidR="00154E3E" w:rsidRPr="00656A67" w:rsidTr="00A00324">
        <w:trPr>
          <w:cantSplit/>
          <w:trHeight w:val="325"/>
        </w:trPr>
        <w:tc>
          <w:tcPr>
            <w:tcW w:w="493" w:type="dxa"/>
            <w:vMerge/>
            <w:vAlign w:val="center"/>
          </w:tcPr>
          <w:p w:rsidR="00154E3E" w:rsidRDefault="00154E3E" w:rsidP="00154E3E">
            <w:pPr>
              <w:jc w:val="center"/>
              <w:rPr>
                <w:b/>
              </w:rPr>
            </w:pPr>
          </w:p>
        </w:tc>
        <w:tc>
          <w:tcPr>
            <w:tcW w:w="2623" w:type="dxa"/>
            <w:vMerge/>
            <w:tcBorders>
              <w:right w:val="nil"/>
            </w:tcBorders>
            <w:shd w:val="clear" w:color="auto" w:fill="D9D9D9"/>
          </w:tcPr>
          <w:p w:rsidR="00154E3E" w:rsidRDefault="00154E3E" w:rsidP="00154E3E"/>
        </w:tc>
        <w:tc>
          <w:tcPr>
            <w:tcW w:w="1913" w:type="dxa"/>
            <w:gridSpan w:val="6"/>
            <w:tcBorders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154E3E" w:rsidRDefault="00154E3E" w:rsidP="00154E3E">
            <w:r>
              <w:t>Date erogazione</w:t>
            </w:r>
          </w:p>
        </w:tc>
        <w:tc>
          <w:tcPr>
            <w:tcW w:w="1297" w:type="dxa"/>
            <w:gridSpan w:val="3"/>
            <w:tcBorders>
              <w:left w:val="single" w:sz="6" w:space="0" w:color="auto"/>
            </w:tcBorders>
            <w:shd w:val="clear" w:color="auto" w:fill="auto"/>
          </w:tcPr>
          <w:p w:rsidR="00154E3E" w:rsidRDefault="00154E3E" w:rsidP="00154E3E"/>
        </w:tc>
        <w:tc>
          <w:tcPr>
            <w:tcW w:w="1297" w:type="dxa"/>
            <w:tcBorders>
              <w:left w:val="single" w:sz="6" w:space="0" w:color="auto"/>
            </w:tcBorders>
            <w:shd w:val="clear" w:color="auto" w:fill="auto"/>
          </w:tcPr>
          <w:p w:rsidR="00154E3E" w:rsidRDefault="00154E3E" w:rsidP="00154E3E"/>
        </w:tc>
        <w:tc>
          <w:tcPr>
            <w:tcW w:w="1297" w:type="dxa"/>
            <w:gridSpan w:val="2"/>
            <w:tcBorders>
              <w:left w:val="single" w:sz="6" w:space="0" w:color="auto"/>
            </w:tcBorders>
            <w:shd w:val="clear" w:color="auto" w:fill="auto"/>
          </w:tcPr>
          <w:p w:rsidR="00154E3E" w:rsidRDefault="00154E3E" w:rsidP="00154E3E"/>
        </w:tc>
        <w:tc>
          <w:tcPr>
            <w:tcW w:w="1298" w:type="dxa"/>
            <w:tcBorders>
              <w:left w:val="single" w:sz="6" w:space="0" w:color="auto"/>
            </w:tcBorders>
            <w:shd w:val="clear" w:color="auto" w:fill="auto"/>
          </w:tcPr>
          <w:p w:rsidR="00154E3E" w:rsidRDefault="00154E3E" w:rsidP="00154E3E"/>
        </w:tc>
      </w:tr>
      <w:tr w:rsidR="00A00324" w:rsidRPr="00656A67" w:rsidTr="00A00324">
        <w:trPr>
          <w:cantSplit/>
          <w:trHeight w:val="325"/>
        </w:trPr>
        <w:tc>
          <w:tcPr>
            <w:tcW w:w="493" w:type="dxa"/>
            <w:vMerge/>
            <w:tcBorders>
              <w:bottom w:val="single" w:sz="2" w:space="0" w:color="auto"/>
            </w:tcBorders>
            <w:vAlign w:val="center"/>
          </w:tcPr>
          <w:p w:rsidR="00A00324" w:rsidRDefault="00A00324" w:rsidP="00154E3E">
            <w:pPr>
              <w:jc w:val="center"/>
              <w:rPr>
                <w:b/>
              </w:rPr>
            </w:pPr>
          </w:p>
        </w:tc>
        <w:tc>
          <w:tcPr>
            <w:tcW w:w="2623" w:type="dxa"/>
            <w:vMerge/>
            <w:tcBorders>
              <w:bottom w:val="single" w:sz="2" w:space="0" w:color="auto"/>
              <w:right w:val="nil"/>
            </w:tcBorders>
            <w:shd w:val="clear" w:color="auto" w:fill="D9D9D9"/>
          </w:tcPr>
          <w:p w:rsidR="00A00324" w:rsidRDefault="00A00324" w:rsidP="00154E3E"/>
        </w:tc>
        <w:tc>
          <w:tcPr>
            <w:tcW w:w="1913" w:type="dxa"/>
            <w:gridSpan w:val="6"/>
            <w:tcBorders>
              <w:left w:val="nil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A00324" w:rsidRDefault="00A00324" w:rsidP="00154E3E">
            <w:r>
              <w:t>Ore di svolgimento(*)</w:t>
            </w:r>
          </w:p>
        </w:tc>
        <w:tc>
          <w:tcPr>
            <w:tcW w:w="1297" w:type="dxa"/>
            <w:gridSpan w:val="3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</w:tcPr>
          <w:p w:rsidR="00A00324" w:rsidRDefault="00A00324" w:rsidP="00154E3E"/>
        </w:tc>
        <w:tc>
          <w:tcPr>
            <w:tcW w:w="1297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</w:tcPr>
          <w:p w:rsidR="00A00324" w:rsidRDefault="00A00324" w:rsidP="00154E3E"/>
        </w:tc>
        <w:tc>
          <w:tcPr>
            <w:tcW w:w="1297" w:type="dxa"/>
            <w:gridSpan w:val="2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</w:tcPr>
          <w:p w:rsidR="00A00324" w:rsidRDefault="00A00324" w:rsidP="00154E3E"/>
        </w:tc>
        <w:tc>
          <w:tcPr>
            <w:tcW w:w="1298" w:type="dxa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</w:tcPr>
          <w:p w:rsidR="00A00324" w:rsidRDefault="00A00324" w:rsidP="00154E3E"/>
        </w:tc>
      </w:tr>
      <w:tr w:rsidR="00A00324" w:rsidRPr="00656A67" w:rsidTr="00A00324">
        <w:trPr>
          <w:cantSplit/>
          <w:trHeight w:val="325"/>
        </w:trPr>
        <w:tc>
          <w:tcPr>
            <w:tcW w:w="493" w:type="dxa"/>
            <w:vMerge w:val="restart"/>
            <w:tcBorders>
              <w:top w:val="single" w:sz="2" w:space="0" w:color="auto"/>
            </w:tcBorders>
            <w:vAlign w:val="center"/>
          </w:tcPr>
          <w:p w:rsidR="00A00324" w:rsidRPr="00A00324" w:rsidRDefault="000A5685" w:rsidP="00154E3E">
            <w:pPr>
              <w:jc w:val="center"/>
              <w:rPr>
                <w:b/>
                <w:vertAlign w:val="superscript"/>
              </w:rPr>
            </w:pPr>
            <w:r>
              <w:rPr>
                <w:b/>
              </w:rPr>
              <w:t>N</w:t>
            </w:r>
            <w:r w:rsidR="00A00324">
              <w:rPr>
                <w:b/>
              </w:rPr>
              <w:t>’</w:t>
            </w:r>
            <w:r w:rsidR="00A00324">
              <w:rPr>
                <w:b/>
                <w:vertAlign w:val="superscript"/>
              </w:rPr>
              <w:t>(3)</w:t>
            </w:r>
          </w:p>
        </w:tc>
        <w:tc>
          <w:tcPr>
            <w:tcW w:w="2623" w:type="dxa"/>
            <w:vMerge w:val="restart"/>
            <w:tcBorders>
              <w:top w:val="single" w:sz="2" w:space="0" w:color="auto"/>
              <w:right w:val="nil"/>
            </w:tcBorders>
            <w:shd w:val="clear" w:color="auto" w:fill="D9D9D9"/>
          </w:tcPr>
          <w:p w:rsidR="00A00324" w:rsidRDefault="00A00324" w:rsidP="00154E3E">
            <w:r>
              <w:t xml:space="preserve">Modulo 12 ore Sicurezza </w:t>
            </w:r>
            <w:r w:rsidRPr="00BD094F">
              <w:t xml:space="preserve">(modulo </w:t>
            </w:r>
            <w:r>
              <w:t>Avanzato</w:t>
            </w:r>
            <w:r w:rsidRPr="00BD094F">
              <w:t>)</w:t>
            </w:r>
          </w:p>
        </w:tc>
        <w:tc>
          <w:tcPr>
            <w:tcW w:w="1913" w:type="dxa"/>
            <w:gridSpan w:val="6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0324" w:rsidRDefault="00A00324" w:rsidP="00154E3E">
            <w:r>
              <w:t>Date erogazione</w:t>
            </w:r>
          </w:p>
        </w:tc>
        <w:tc>
          <w:tcPr>
            <w:tcW w:w="1297" w:type="dxa"/>
            <w:gridSpan w:val="3"/>
            <w:tcBorders>
              <w:top w:val="single" w:sz="12" w:space="0" w:color="auto"/>
              <w:left w:val="single" w:sz="6" w:space="0" w:color="auto"/>
            </w:tcBorders>
            <w:shd w:val="clear" w:color="auto" w:fill="auto"/>
          </w:tcPr>
          <w:p w:rsidR="00A00324" w:rsidRDefault="00A00324" w:rsidP="00154E3E"/>
        </w:tc>
        <w:tc>
          <w:tcPr>
            <w:tcW w:w="1297" w:type="dxa"/>
            <w:tcBorders>
              <w:top w:val="single" w:sz="12" w:space="0" w:color="auto"/>
              <w:left w:val="single" w:sz="6" w:space="0" w:color="auto"/>
            </w:tcBorders>
            <w:shd w:val="clear" w:color="auto" w:fill="auto"/>
          </w:tcPr>
          <w:p w:rsidR="00A00324" w:rsidRDefault="00A00324" w:rsidP="00154E3E"/>
        </w:tc>
        <w:tc>
          <w:tcPr>
            <w:tcW w:w="1297" w:type="dxa"/>
            <w:gridSpan w:val="2"/>
            <w:tcBorders>
              <w:top w:val="single" w:sz="12" w:space="0" w:color="auto"/>
              <w:left w:val="single" w:sz="6" w:space="0" w:color="auto"/>
            </w:tcBorders>
            <w:shd w:val="clear" w:color="auto" w:fill="auto"/>
          </w:tcPr>
          <w:p w:rsidR="00A00324" w:rsidRDefault="00A00324" w:rsidP="00154E3E"/>
        </w:tc>
        <w:tc>
          <w:tcPr>
            <w:tcW w:w="1298" w:type="dxa"/>
            <w:tcBorders>
              <w:top w:val="single" w:sz="12" w:space="0" w:color="auto"/>
              <w:left w:val="single" w:sz="6" w:space="0" w:color="auto"/>
            </w:tcBorders>
            <w:shd w:val="clear" w:color="auto" w:fill="auto"/>
          </w:tcPr>
          <w:p w:rsidR="00A00324" w:rsidRDefault="00A00324" w:rsidP="00154E3E"/>
        </w:tc>
      </w:tr>
      <w:tr w:rsidR="00154E3E" w:rsidRPr="00656A67" w:rsidTr="00EE498D">
        <w:trPr>
          <w:cantSplit/>
          <w:trHeight w:val="287"/>
        </w:trPr>
        <w:tc>
          <w:tcPr>
            <w:tcW w:w="493" w:type="dxa"/>
            <w:vMerge/>
            <w:vAlign w:val="center"/>
          </w:tcPr>
          <w:p w:rsidR="00154E3E" w:rsidRDefault="00154E3E" w:rsidP="00154E3E">
            <w:pPr>
              <w:jc w:val="center"/>
              <w:rPr>
                <w:b/>
              </w:rPr>
            </w:pPr>
          </w:p>
        </w:tc>
        <w:tc>
          <w:tcPr>
            <w:tcW w:w="2623" w:type="dxa"/>
            <w:vMerge/>
            <w:tcBorders>
              <w:right w:val="nil"/>
            </w:tcBorders>
            <w:shd w:val="clear" w:color="auto" w:fill="D9D9D9"/>
          </w:tcPr>
          <w:p w:rsidR="00154E3E" w:rsidRDefault="00154E3E" w:rsidP="00154E3E"/>
        </w:tc>
        <w:tc>
          <w:tcPr>
            <w:tcW w:w="1913" w:type="dxa"/>
            <w:gridSpan w:val="6"/>
            <w:tcBorders>
              <w:top w:val="single" w:sz="6" w:space="0" w:color="auto"/>
              <w:left w:val="nil"/>
              <w:right w:val="single" w:sz="6" w:space="0" w:color="auto"/>
            </w:tcBorders>
            <w:shd w:val="clear" w:color="auto" w:fill="auto"/>
          </w:tcPr>
          <w:p w:rsidR="00154E3E" w:rsidRDefault="00154E3E" w:rsidP="00154E3E">
            <w:r>
              <w:t>Ore di svolgimento(*)</w:t>
            </w:r>
          </w:p>
        </w:tc>
        <w:tc>
          <w:tcPr>
            <w:tcW w:w="1297" w:type="dxa"/>
            <w:gridSpan w:val="3"/>
            <w:tcBorders>
              <w:left w:val="single" w:sz="6" w:space="0" w:color="auto"/>
            </w:tcBorders>
            <w:shd w:val="clear" w:color="auto" w:fill="auto"/>
          </w:tcPr>
          <w:p w:rsidR="00154E3E" w:rsidRDefault="00154E3E" w:rsidP="00154E3E"/>
        </w:tc>
        <w:tc>
          <w:tcPr>
            <w:tcW w:w="1297" w:type="dxa"/>
            <w:tcBorders>
              <w:left w:val="single" w:sz="6" w:space="0" w:color="auto"/>
            </w:tcBorders>
            <w:shd w:val="clear" w:color="auto" w:fill="auto"/>
          </w:tcPr>
          <w:p w:rsidR="00154E3E" w:rsidRDefault="00154E3E" w:rsidP="00154E3E"/>
        </w:tc>
        <w:tc>
          <w:tcPr>
            <w:tcW w:w="1297" w:type="dxa"/>
            <w:gridSpan w:val="2"/>
            <w:tcBorders>
              <w:left w:val="single" w:sz="6" w:space="0" w:color="auto"/>
            </w:tcBorders>
            <w:shd w:val="clear" w:color="auto" w:fill="auto"/>
          </w:tcPr>
          <w:p w:rsidR="00154E3E" w:rsidRDefault="00154E3E" w:rsidP="00154E3E"/>
        </w:tc>
        <w:tc>
          <w:tcPr>
            <w:tcW w:w="1298" w:type="dxa"/>
            <w:tcBorders>
              <w:left w:val="single" w:sz="6" w:space="0" w:color="auto"/>
            </w:tcBorders>
            <w:shd w:val="clear" w:color="auto" w:fill="auto"/>
          </w:tcPr>
          <w:p w:rsidR="00154E3E" w:rsidRDefault="00154E3E" w:rsidP="00154E3E"/>
        </w:tc>
      </w:tr>
    </w:tbl>
    <w:p w:rsidR="00BD094F" w:rsidRDefault="00BD094F"/>
    <w:tbl>
      <w:tblPr>
        <w:tblW w:w="10074" w:type="dxa"/>
        <w:jc w:val="center"/>
        <w:tblLayout w:type="fixed"/>
        <w:tblLook w:val="01E0" w:firstRow="1" w:lastRow="1" w:firstColumn="1" w:lastColumn="1" w:noHBand="0" w:noVBand="0"/>
      </w:tblPr>
      <w:tblGrid>
        <w:gridCol w:w="1561"/>
        <w:gridCol w:w="3369"/>
        <w:gridCol w:w="875"/>
        <w:gridCol w:w="4269"/>
      </w:tblGrid>
      <w:tr w:rsidR="00C3644F" w:rsidRPr="00656A67" w:rsidTr="00BD094F">
        <w:trPr>
          <w:jc w:val="center"/>
        </w:trPr>
        <w:tc>
          <w:tcPr>
            <w:tcW w:w="10074" w:type="dxa"/>
            <w:gridSpan w:val="4"/>
            <w:vAlign w:val="center"/>
          </w:tcPr>
          <w:p w:rsidR="006D3482" w:rsidRDefault="00C3644F" w:rsidP="00B97EF6">
            <w:pPr>
              <w:spacing w:before="60"/>
            </w:pPr>
            <w:r w:rsidRPr="00656A67">
              <w:t>Docente/i</w:t>
            </w:r>
          </w:p>
          <w:p w:rsidR="00C3644F" w:rsidRPr="006D3482" w:rsidRDefault="00C3644F" w:rsidP="006D3482"/>
        </w:tc>
      </w:tr>
      <w:tr w:rsidR="00C3644F" w:rsidRPr="00656A67" w:rsidTr="00BD094F">
        <w:trPr>
          <w:trHeight w:val="279"/>
          <w:jc w:val="center"/>
        </w:trPr>
        <w:tc>
          <w:tcPr>
            <w:tcW w:w="1561" w:type="dxa"/>
            <w:tcBorders>
              <w:bottom w:val="single" w:sz="4" w:space="0" w:color="auto"/>
            </w:tcBorders>
            <w:shd w:val="clear" w:color="auto" w:fill="D9D9D9"/>
            <w:vAlign w:val="bottom"/>
          </w:tcPr>
          <w:p w:rsidR="00C3644F" w:rsidRPr="00656A67" w:rsidRDefault="00C3644F" w:rsidP="008831B8">
            <w:pPr>
              <w:spacing w:before="360" w:after="60"/>
            </w:pPr>
            <w:r w:rsidRPr="00656A67">
              <w:t>Nome e cognome</w:t>
            </w:r>
          </w:p>
        </w:tc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:rsidR="00C3644F" w:rsidRPr="00656A67" w:rsidRDefault="00C3644F" w:rsidP="008831B8">
            <w:pPr>
              <w:spacing w:before="360" w:after="60"/>
            </w:pPr>
          </w:p>
        </w:tc>
        <w:tc>
          <w:tcPr>
            <w:tcW w:w="875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C3644F" w:rsidRPr="00656A67" w:rsidRDefault="00C3644F" w:rsidP="008831B8">
            <w:pPr>
              <w:spacing w:before="360" w:after="60"/>
            </w:pPr>
            <w:r w:rsidRPr="00656A67">
              <w:t>Firma</w:t>
            </w:r>
          </w:p>
        </w:tc>
        <w:tc>
          <w:tcPr>
            <w:tcW w:w="4269" w:type="dxa"/>
            <w:tcBorders>
              <w:bottom w:val="single" w:sz="4" w:space="0" w:color="auto"/>
            </w:tcBorders>
            <w:vAlign w:val="center"/>
          </w:tcPr>
          <w:p w:rsidR="00C3644F" w:rsidRPr="00656A67" w:rsidRDefault="00C3644F" w:rsidP="008831B8">
            <w:pPr>
              <w:spacing w:before="360" w:after="60"/>
            </w:pPr>
          </w:p>
        </w:tc>
      </w:tr>
      <w:tr w:rsidR="00C3644F" w:rsidRPr="00656A67" w:rsidTr="00BD094F">
        <w:trPr>
          <w:trHeight w:val="245"/>
          <w:jc w:val="center"/>
        </w:trPr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bottom"/>
          </w:tcPr>
          <w:p w:rsidR="00C3644F" w:rsidRPr="00656A67" w:rsidRDefault="00C3644F" w:rsidP="008831B8">
            <w:pPr>
              <w:spacing w:before="360" w:after="60"/>
            </w:pPr>
            <w:r w:rsidRPr="00656A67">
              <w:t>Nome e cognome</w:t>
            </w:r>
          </w:p>
        </w:tc>
        <w:tc>
          <w:tcPr>
            <w:tcW w:w="33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644F" w:rsidRPr="00656A67" w:rsidRDefault="00C3644F" w:rsidP="008831B8">
            <w:pPr>
              <w:spacing w:before="360" w:after="60"/>
            </w:pP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C3644F" w:rsidRPr="00656A67" w:rsidRDefault="00C3644F" w:rsidP="008831B8">
            <w:pPr>
              <w:spacing w:before="360" w:after="60"/>
            </w:pPr>
            <w:r w:rsidRPr="00656A67">
              <w:t>Firma</w:t>
            </w:r>
          </w:p>
        </w:tc>
        <w:tc>
          <w:tcPr>
            <w:tcW w:w="42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644F" w:rsidRPr="00656A67" w:rsidRDefault="00C3644F" w:rsidP="008831B8">
            <w:pPr>
              <w:spacing w:before="360" w:after="60"/>
            </w:pPr>
          </w:p>
        </w:tc>
      </w:tr>
    </w:tbl>
    <w:p w:rsidR="00BD094F" w:rsidRDefault="00BD094F" w:rsidP="00FA3B8F">
      <w:pPr>
        <w:pStyle w:val="NormaleWeb"/>
        <w:spacing w:before="0" w:beforeAutospacing="0" w:after="0" w:afterAutospacing="0"/>
        <w:jc w:val="both"/>
        <w:rPr>
          <w:rFonts w:ascii="Arial Narrow" w:hAnsi="Arial Narrow"/>
          <w:sz w:val="20"/>
          <w:szCs w:val="20"/>
        </w:rPr>
      </w:pPr>
    </w:p>
    <w:p w:rsidR="00266EB7" w:rsidRDefault="00154E3E" w:rsidP="00FA3B8F">
      <w:pPr>
        <w:pStyle w:val="NormaleWeb"/>
        <w:spacing w:before="0" w:beforeAutospacing="0" w:after="0" w:afterAutospacing="0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  <w:vertAlign w:val="superscript"/>
        </w:rPr>
        <w:t>(</w:t>
      </w:r>
      <w:proofErr w:type="gramStart"/>
      <w:r>
        <w:rPr>
          <w:rFonts w:ascii="Arial Narrow" w:hAnsi="Arial Narrow"/>
          <w:sz w:val="20"/>
          <w:szCs w:val="20"/>
          <w:vertAlign w:val="superscript"/>
        </w:rPr>
        <w:t>1)</w:t>
      </w:r>
      <w:r w:rsidR="00266EB7" w:rsidRPr="00FA3B8F">
        <w:rPr>
          <w:rFonts w:ascii="Arial Narrow" w:hAnsi="Arial Narrow"/>
          <w:sz w:val="20"/>
          <w:szCs w:val="20"/>
        </w:rPr>
        <w:t>La</w:t>
      </w:r>
      <w:proofErr w:type="gramEnd"/>
      <w:r w:rsidR="00266EB7" w:rsidRPr="00FA3B8F">
        <w:rPr>
          <w:rFonts w:ascii="Arial Narrow" w:hAnsi="Arial Narrow"/>
          <w:sz w:val="20"/>
          <w:szCs w:val="20"/>
        </w:rPr>
        <w:t xml:space="preserve"> validazione della programmazione didattica avviene in vari momenti, come definito in fase di progettazione. L’attività̀ di validazione viene inserita nel riesame del percorso formativ</w:t>
      </w:r>
      <w:r w:rsidR="00FA3B8F" w:rsidRPr="00FA3B8F">
        <w:rPr>
          <w:rFonts w:ascii="Arial Narrow" w:hAnsi="Arial Narrow"/>
          <w:sz w:val="20"/>
          <w:szCs w:val="20"/>
        </w:rPr>
        <w:t>o definendo se il percorso seguito ha ottenuto i risultati definiti in fase di realizzazione del piano di lavoro</w:t>
      </w:r>
      <w:r w:rsidR="0011225F">
        <w:rPr>
          <w:rFonts w:ascii="Arial Narrow" w:hAnsi="Arial Narrow"/>
          <w:sz w:val="20"/>
          <w:szCs w:val="20"/>
        </w:rPr>
        <w:t xml:space="preserve"> di ottobre.</w:t>
      </w:r>
      <w:r w:rsidR="009A6D6D">
        <w:rPr>
          <w:rFonts w:ascii="Arial Narrow" w:hAnsi="Arial Narrow"/>
          <w:sz w:val="20"/>
          <w:szCs w:val="20"/>
        </w:rPr>
        <w:t xml:space="preserve"> </w:t>
      </w:r>
      <w:r w:rsidR="00AF2DA9">
        <w:rPr>
          <w:rFonts w:ascii="Arial Narrow" w:hAnsi="Arial Narrow"/>
          <w:sz w:val="20"/>
          <w:szCs w:val="20"/>
        </w:rPr>
        <w:t>(I</w:t>
      </w:r>
      <w:r w:rsidR="003B01A3">
        <w:rPr>
          <w:rFonts w:ascii="Arial Narrow" w:hAnsi="Arial Narrow"/>
          <w:sz w:val="20"/>
          <w:szCs w:val="20"/>
        </w:rPr>
        <w:t xml:space="preserve">l percorso è validato se </w:t>
      </w:r>
      <w:r w:rsidR="00C35319">
        <w:rPr>
          <w:rFonts w:ascii="Arial Narrow" w:hAnsi="Arial Narrow"/>
          <w:sz w:val="20"/>
          <w:szCs w:val="20"/>
        </w:rPr>
        <w:t>sono raggiunti i requisiti minimi definiti dal consiglio di classe</w:t>
      </w:r>
      <w:r w:rsidR="003B01A3">
        <w:rPr>
          <w:rFonts w:ascii="Arial Narrow" w:hAnsi="Arial Narrow"/>
          <w:sz w:val="20"/>
          <w:szCs w:val="20"/>
        </w:rPr>
        <w:t>)</w:t>
      </w:r>
    </w:p>
    <w:p w:rsidR="00154E3E" w:rsidRDefault="00154E3E" w:rsidP="00FA3B8F">
      <w:pPr>
        <w:pStyle w:val="NormaleWeb"/>
        <w:spacing w:before="0" w:beforeAutospacing="0" w:after="0" w:afterAutospacing="0"/>
        <w:jc w:val="both"/>
        <w:rPr>
          <w:rFonts w:ascii="Arial Narrow" w:hAnsi="Arial Narrow"/>
          <w:sz w:val="20"/>
          <w:szCs w:val="20"/>
        </w:rPr>
      </w:pPr>
    </w:p>
    <w:p w:rsidR="00733154" w:rsidRDefault="00154E3E" w:rsidP="00FA3B8F">
      <w:pPr>
        <w:pStyle w:val="NormaleWeb"/>
        <w:spacing w:before="0" w:beforeAutospacing="0" w:after="0" w:afterAutospacing="0"/>
        <w:jc w:val="both"/>
        <w:rPr>
          <w:rFonts w:ascii="Arial Narrow" w:hAnsi="Arial Narrow"/>
          <w:sz w:val="20"/>
          <w:szCs w:val="20"/>
        </w:rPr>
      </w:pPr>
      <w:r w:rsidRPr="00CD3228">
        <w:rPr>
          <w:rFonts w:ascii="Arial Narrow" w:hAnsi="Arial Narrow"/>
          <w:sz w:val="20"/>
          <w:szCs w:val="20"/>
          <w:vertAlign w:val="superscript"/>
        </w:rPr>
        <w:t>(</w:t>
      </w:r>
      <w:proofErr w:type="gramStart"/>
      <w:r w:rsidRPr="00CD3228">
        <w:rPr>
          <w:rFonts w:ascii="Arial Narrow" w:hAnsi="Arial Narrow"/>
          <w:sz w:val="20"/>
          <w:szCs w:val="20"/>
          <w:vertAlign w:val="superscript"/>
        </w:rPr>
        <w:t>2)</w:t>
      </w:r>
      <w:r w:rsidR="00C15912" w:rsidRPr="00CD3228">
        <w:rPr>
          <w:rFonts w:ascii="Arial Narrow" w:hAnsi="Arial Narrow"/>
          <w:sz w:val="20"/>
          <w:szCs w:val="20"/>
        </w:rPr>
        <w:t>La</w:t>
      </w:r>
      <w:proofErr w:type="gramEnd"/>
      <w:r w:rsidR="00C15912" w:rsidRPr="00CD3228">
        <w:rPr>
          <w:rFonts w:ascii="Arial Narrow" w:hAnsi="Arial Narrow"/>
          <w:sz w:val="20"/>
          <w:szCs w:val="20"/>
        </w:rPr>
        <w:t xml:space="preserve"> compilazione dei riquadri </w:t>
      </w:r>
      <w:r w:rsidR="00A83037" w:rsidRPr="00CD3228">
        <w:rPr>
          <w:rFonts w:ascii="Arial Narrow" w:hAnsi="Arial Narrow"/>
          <w:sz w:val="20"/>
          <w:szCs w:val="20"/>
        </w:rPr>
        <w:t>I</w:t>
      </w:r>
      <w:r w:rsidR="00C15912" w:rsidRPr="00CD3228">
        <w:rPr>
          <w:rFonts w:ascii="Arial Narrow" w:hAnsi="Arial Narrow"/>
          <w:sz w:val="20"/>
          <w:szCs w:val="20"/>
        </w:rPr>
        <w:t xml:space="preserve"> e </w:t>
      </w:r>
      <w:r w:rsidR="00A83037" w:rsidRPr="00CD3228">
        <w:rPr>
          <w:rFonts w:ascii="Arial Narrow" w:hAnsi="Arial Narrow"/>
          <w:sz w:val="20"/>
          <w:szCs w:val="20"/>
        </w:rPr>
        <w:t xml:space="preserve">L </w:t>
      </w:r>
      <w:r w:rsidR="00C15912" w:rsidRPr="00CD3228">
        <w:rPr>
          <w:rFonts w:ascii="Arial Narrow" w:hAnsi="Arial Narrow"/>
          <w:sz w:val="20"/>
          <w:szCs w:val="20"/>
        </w:rPr>
        <w:t>è riservata ai docenti referenti di progetto e costituisce</w:t>
      </w:r>
      <w:r w:rsidR="00AF2DA9" w:rsidRPr="00CD3228">
        <w:rPr>
          <w:rFonts w:ascii="Arial Narrow" w:hAnsi="Arial Narrow"/>
          <w:sz w:val="20"/>
          <w:szCs w:val="20"/>
        </w:rPr>
        <w:t xml:space="preserve"> la sostituzione del</w:t>
      </w:r>
      <w:r w:rsidR="00C15912" w:rsidRPr="00CD3228">
        <w:rPr>
          <w:rFonts w:ascii="Arial Narrow" w:hAnsi="Arial Narrow"/>
          <w:sz w:val="20"/>
          <w:szCs w:val="20"/>
        </w:rPr>
        <w:t>la relazio</w:t>
      </w:r>
      <w:r w:rsidR="00AF2DA9" w:rsidRPr="00CD3228">
        <w:rPr>
          <w:rFonts w:ascii="Arial Narrow" w:hAnsi="Arial Narrow"/>
          <w:sz w:val="20"/>
          <w:szCs w:val="20"/>
        </w:rPr>
        <w:t>ne finale dei vari progetti. In questa sezione andranno inseriti in modo sintetico anche</w:t>
      </w:r>
      <w:r w:rsidR="00117F60">
        <w:rPr>
          <w:rFonts w:ascii="Arial Narrow" w:hAnsi="Arial Narrow"/>
          <w:sz w:val="20"/>
          <w:szCs w:val="20"/>
        </w:rPr>
        <w:t xml:space="preserve"> eventuali progetti </w:t>
      </w:r>
      <w:r w:rsidR="00117F60" w:rsidRPr="00342C9D">
        <w:rPr>
          <w:rFonts w:ascii="Arial Narrow" w:hAnsi="Arial Narrow"/>
          <w:sz w:val="20"/>
          <w:szCs w:val="20"/>
        </w:rPr>
        <w:t>trasversali seguiti dalla classe.</w:t>
      </w:r>
    </w:p>
    <w:p w:rsidR="00154E3E" w:rsidRDefault="00154E3E" w:rsidP="00FA3B8F">
      <w:pPr>
        <w:pStyle w:val="NormaleWeb"/>
        <w:spacing w:before="0" w:beforeAutospacing="0" w:after="0" w:afterAutospacing="0"/>
        <w:jc w:val="both"/>
        <w:rPr>
          <w:rFonts w:ascii="Arial Narrow" w:hAnsi="Arial Narrow"/>
          <w:sz w:val="20"/>
          <w:szCs w:val="20"/>
        </w:rPr>
      </w:pPr>
    </w:p>
    <w:p w:rsidR="00BD094F" w:rsidRDefault="00154E3E" w:rsidP="00FA3B8F">
      <w:pPr>
        <w:pStyle w:val="NormaleWeb"/>
        <w:spacing w:before="0" w:beforeAutospacing="0" w:after="0" w:afterAutospacing="0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  <w:vertAlign w:val="superscript"/>
        </w:rPr>
        <w:t>(</w:t>
      </w:r>
      <w:proofErr w:type="gramStart"/>
      <w:r>
        <w:rPr>
          <w:rFonts w:ascii="Arial Narrow" w:hAnsi="Arial Narrow"/>
          <w:sz w:val="20"/>
          <w:szCs w:val="20"/>
          <w:vertAlign w:val="superscript"/>
        </w:rPr>
        <w:t>3)</w:t>
      </w:r>
      <w:r w:rsidR="00BD094F">
        <w:rPr>
          <w:rFonts w:ascii="Arial Narrow" w:hAnsi="Arial Narrow"/>
          <w:sz w:val="20"/>
          <w:szCs w:val="20"/>
        </w:rPr>
        <w:t>La</w:t>
      </w:r>
      <w:proofErr w:type="gramEnd"/>
      <w:r w:rsidR="00BD094F">
        <w:rPr>
          <w:rFonts w:ascii="Arial Narrow" w:hAnsi="Arial Narrow"/>
          <w:sz w:val="20"/>
          <w:szCs w:val="20"/>
        </w:rPr>
        <w:t xml:space="preserve"> compilazione dei riquadri </w:t>
      </w:r>
      <w:r w:rsidR="000A5685">
        <w:rPr>
          <w:rFonts w:ascii="Arial Narrow" w:hAnsi="Arial Narrow"/>
          <w:sz w:val="20"/>
          <w:szCs w:val="20"/>
        </w:rPr>
        <w:t>M</w:t>
      </w:r>
      <w:r w:rsidR="00A00324">
        <w:rPr>
          <w:rFonts w:ascii="Arial Narrow" w:hAnsi="Arial Narrow"/>
          <w:sz w:val="20"/>
          <w:szCs w:val="20"/>
        </w:rPr>
        <w:t xml:space="preserve">, </w:t>
      </w:r>
      <w:r w:rsidR="000A5685">
        <w:rPr>
          <w:rFonts w:ascii="Arial Narrow" w:hAnsi="Arial Narrow"/>
          <w:sz w:val="20"/>
          <w:szCs w:val="20"/>
        </w:rPr>
        <w:t>N</w:t>
      </w:r>
      <w:r w:rsidR="00BD094F">
        <w:rPr>
          <w:rFonts w:ascii="Arial Narrow" w:hAnsi="Arial Narrow"/>
          <w:sz w:val="20"/>
          <w:szCs w:val="20"/>
        </w:rPr>
        <w:t xml:space="preserve"> </w:t>
      </w:r>
      <w:r w:rsidR="00A00324">
        <w:rPr>
          <w:rFonts w:ascii="Arial Narrow" w:hAnsi="Arial Narrow"/>
          <w:sz w:val="20"/>
          <w:szCs w:val="20"/>
        </w:rPr>
        <w:t xml:space="preserve">ed </w:t>
      </w:r>
      <w:r w:rsidR="000A5685">
        <w:rPr>
          <w:rFonts w:ascii="Arial Narrow" w:hAnsi="Arial Narrow"/>
          <w:sz w:val="20"/>
          <w:szCs w:val="20"/>
        </w:rPr>
        <w:t>N</w:t>
      </w:r>
      <w:r w:rsidR="00A00324">
        <w:rPr>
          <w:rFonts w:ascii="Arial Narrow" w:hAnsi="Arial Narrow"/>
          <w:sz w:val="20"/>
          <w:szCs w:val="20"/>
        </w:rPr>
        <w:t xml:space="preserve">’ </w:t>
      </w:r>
      <w:r w:rsidR="00BD094F">
        <w:rPr>
          <w:rFonts w:ascii="Arial Narrow" w:hAnsi="Arial Narrow"/>
          <w:sz w:val="20"/>
          <w:szCs w:val="20"/>
        </w:rPr>
        <w:t>è riservata ai docenti che hanno svolto ore inerenti al percorso sulla sicurezza</w:t>
      </w:r>
      <w:r w:rsidR="00A00324">
        <w:rPr>
          <w:rFonts w:ascii="Arial Narrow" w:hAnsi="Arial Narrow"/>
          <w:sz w:val="20"/>
          <w:szCs w:val="20"/>
        </w:rPr>
        <w:t xml:space="preserve"> (base </w:t>
      </w:r>
      <w:r w:rsidR="000A5685">
        <w:rPr>
          <w:rFonts w:ascii="Arial Narrow" w:hAnsi="Arial Narrow"/>
          <w:sz w:val="20"/>
          <w:szCs w:val="20"/>
        </w:rPr>
        <w:t>M</w:t>
      </w:r>
      <w:r w:rsidR="00A00324">
        <w:rPr>
          <w:rFonts w:ascii="Arial Narrow" w:hAnsi="Arial Narrow"/>
          <w:sz w:val="20"/>
          <w:szCs w:val="20"/>
        </w:rPr>
        <w:t xml:space="preserve">, intermedio </w:t>
      </w:r>
      <w:r w:rsidR="000A5685">
        <w:rPr>
          <w:rFonts w:ascii="Arial Narrow" w:hAnsi="Arial Narrow"/>
          <w:sz w:val="20"/>
          <w:szCs w:val="20"/>
        </w:rPr>
        <w:t>N</w:t>
      </w:r>
      <w:r w:rsidR="00A00324">
        <w:rPr>
          <w:rFonts w:ascii="Arial Narrow" w:hAnsi="Arial Narrow"/>
          <w:sz w:val="20"/>
          <w:szCs w:val="20"/>
        </w:rPr>
        <w:t xml:space="preserve">, avanzato </w:t>
      </w:r>
      <w:r w:rsidR="000A5685">
        <w:rPr>
          <w:rFonts w:ascii="Arial Narrow" w:hAnsi="Arial Narrow"/>
          <w:sz w:val="20"/>
          <w:szCs w:val="20"/>
        </w:rPr>
        <w:t>N</w:t>
      </w:r>
      <w:r w:rsidR="00A00324">
        <w:rPr>
          <w:rFonts w:ascii="Arial Narrow" w:hAnsi="Arial Narrow"/>
          <w:sz w:val="20"/>
          <w:szCs w:val="20"/>
        </w:rPr>
        <w:t>+</w:t>
      </w:r>
      <w:r w:rsidR="000A5685">
        <w:rPr>
          <w:rFonts w:ascii="Arial Narrow" w:hAnsi="Arial Narrow"/>
          <w:sz w:val="20"/>
          <w:szCs w:val="20"/>
        </w:rPr>
        <w:t>N</w:t>
      </w:r>
      <w:r w:rsidR="00A00324">
        <w:rPr>
          <w:rFonts w:ascii="Arial Narrow" w:hAnsi="Arial Narrow"/>
          <w:sz w:val="20"/>
          <w:szCs w:val="20"/>
        </w:rPr>
        <w:t>’)</w:t>
      </w:r>
    </w:p>
    <w:p w:rsidR="00154E3E" w:rsidRPr="00154E3E" w:rsidRDefault="00154E3E" w:rsidP="00FA3B8F">
      <w:pPr>
        <w:pStyle w:val="NormaleWeb"/>
        <w:spacing w:before="0" w:beforeAutospacing="0" w:after="0" w:afterAutospacing="0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  <w:vertAlign w:val="superscript"/>
        </w:rPr>
        <w:t>(</w:t>
      </w:r>
      <w:proofErr w:type="gramStart"/>
      <w:r>
        <w:rPr>
          <w:rFonts w:ascii="Arial Narrow" w:hAnsi="Arial Narrow"/>
          <w:sz w:val="20"/>
          <w:szCs w:val="20"/>
          <w:vertAlign w:val="superscript"/>
        </w:rPr>
        <w:t>*)</w:t>
      </w:r>
      <w:r>
        <w:rPr>
          <w:rFonts w:ascii="Arial Narrow" w:hAnsi="Arial Narrow"/>
          <w:sz w:val="20"/>
          <w:szCs w:val="20"/>
        </w:rPr>
        <w:t>Da</w:t>
      </w:r>
      <w:proofErr w:type="gramEnd"/>
      <w:r>
        <w:rPr>
          <w:rFonts w:ascii="Arial Narrow" w:hAnsi="Arial Narrow"/>
          <w:sz w:val="20"/>
          <w:szCs w:val="20"/>
        </w:rPr>
        <w:t xml:space="preserve"> intendere nel quadro orario (1°…6° ora) o orario pomeridiano se applicabile. </w:t>
      </w:r>
    </w:p>
    <w:sectPr w:rsidR="00154E3E" w:rsidRPr="00154E3E" w:rsidSect="00F13F97">
      <w:headerReference w:type="default" r:id="rId8"/>
      <w:footerReference w:type="default" r:id="rId9"/>
      <w:pgSz w:w="11906" w:h="16838"/>
      <w:pgMar w:top="1417" w:right="1134" w:bottom="851" w:left="1134" w:header="708" w:footer="4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560C" w:rsidRDefault="0092560C" w:rsidP="00C3644F">
      <w:r>
        <w:separator/>
      </w:r>
    </w:p>
  </w:endnote>
  <w:endnote w:type="continuationSeparator" w:id="0">
    <w:p w:rsidR="0092560C" w:rsidRDefault="0092560C" w:rsidP="00C36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108" w:type="dxa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1382"/>
      <w:gridCol w:w="1204"/>
      <w:gridCol w:w="5811"/>
      <w:gridCol w:w="1133"/>
    </w:tblGrid>
    <w:tr w:rsidR="00432DAB" w:rsidTr="007812F9">
      <w:tc>
        <w:tcPr>
          <w:tcW w:w="1382" w:type="dxa"/>
          <w:vAlign w:val="center"/>
        </w:tcPr>
        <w:p w:rsidR="00432DAB" w:rsidRPr="000F6728" w:rsidRDefault="00432DAB" w:rsidP="00C3644F">
          <w:pPr>
            <w:pStyle w:val="Pidipagina"/>
          </w:pPr>
          <w:r w:rsidRPr="000F6728">
            <w:t xml:space="preserve">Mod. </w:t>
          </w:r>
          <w:r w:rsidR="00D5014B">
            <w:t>SGQ-MOD-07</w:t>
          </w:r>
        </w:p>
      </w:tc>
      <w:tc>
        <w:tcPr>
          <w:tcW w:w="1204" w:type="dxa"/>
          <w:vAlign w:val="center"/>
        </w:tcPr>
        <w:p w:rsidR="00432DAB" w:rsidRPr="000F6728" w:rsidRDefault="00D5014B" w:rsidP="00C3644F">
          <w:pPr>
            <w:pStyle w:val="Pidipagina"/>
          </w:pPr>
          <w:r>
            <w:t>Ed: .01/20</w:t>
          </w:r>
          <w:r w:rsidR="00FA3B8F">
            <w:t>2</w:t>
          </w:r>
          <w:r w:rsidR="00185261">
            <w:t>1</w:t>
          </w:r>
        </w:p>
      </w:tc>
      <w:tc>
        <w:tcPr>
          <w:tcW w:w="5811" w:type="dxa"/>
          <w:vAlign w:val="center"/>
        </w:tcPr>
        <w:p w:rsidR="00432DAB" w:rsidRPr="008831B8" w:rsidRDefault="00432DAB" w:rsidP="00C3644F">
          <w:pPr>
            <w:pStyle w:val="Pidipagina"/>
            <w:rPr>
              <w:lang w:val="it-IT"/>
            </w:rPr>
          </w:pPr>
          <w:r w:rsidRPr="008831B8">
            <w:rPr>
              <w:lang w:val="it-IT"/>
            </w:rPr>
            <w:t xml:space="preserve">file: </w:t>
          </w:r>
          <w:r w:rsidRPr="000F6728">
            <w:fldChar w:fldCharType="begin"/>
          </w:r>
          <w:r w:rsidRPr="008831B8">
            <w:rPr>
              <w:lang w:val="it-IT"/>
            </w:rPr>
            <w:instrText xml:space="preserve"> FILENAME   \* MERGEFORMAT </w:instrText>
          </w:r>
          <w:r w:rsidRPr="000F6728">
            <w:fldChar w:fldCharType="separate"/>
          </w:r>
          <w:r w:rsidR="004B1D71">
            <w:rPr>
              <w:noProof/>
              <w:lang w:val="it-IT"/>
            </w:rPr>
            <w:t>SGQ-MOD-07_2021_Riesame piano di lavoro_21</w:t>
          </w:r>
          <w:r w:rsidRPr="000F6728">
            <w:fldChar w:fldCharType="end"/>
          </w:r>
        </w:p>
      </w:tc>
      <w:tc>
        <w:tcPr>
          <w:tcW w:w="1133" w:type="dxa"/>
          <w:vAlign w:val="center"/>
        </w:tcPr>
        <w:p w:rsidR="00432DAB" w:rsidRPr="000F6728" w:rsidRDefault="00432DAB" w:rsidP="00C3644F">
          <w:pPr>
            <w:pStyle w:val="Pidipagina"/>
          </w:pPr>
          <w:proofErr w:type="spellStart"/>
          <w:r w:rsidRPr="000F6728">
            <w:t>Pagina</w:t>
          </w:r>
          <w:proofErr w:type="spellEnd"/>
          <w:r w:rsidRPr="000F6728">
            <w:t xml:space="preserve"> </w:t>
          </w:r>
          <w:r w:rsidRPr="000F6728">
            <w:fldChar w:fldCharType="begin"/>
          </w:r>
          <w:r w:rsidRPr="000F6728">
            <w:instrText xml:space="preserve"> PAGE  \* Arabic  \* MERGEFORMAT </w:instrText>
          </w:r>
          <w:r w:rsidRPr="000F6728">
            <w:fldChar w:fldCharType="separate"/>
          </w:r>
          <w:r w:rsidR="00342C9D">
            <w:rPr>
              <w:noProof/>
            </w:rPr>
            <w:t>3</w:t>
          </w:r>
          <w:r w:rsidRPr="000F6728">
            <w:fldChar w:fldCharType="end"/>
          </w:r>
          <w:r w:rsidRPr="000F6728">
            <w:t xml:space="preserve"> di </w:t>
          </w:r>
          <w:r w:rsidR="0092560C">
            <w:fldChar w:fldCharType="begin"/>
          </w:r>
          <w:r w:rsidR="0092560C">
            <w:instrText xml:space="preserve"> NUMPAGES  \* Arabic  \* MERGEFORMAT </w:instrText>
          </w:r>
          <w:r w:rsidR="0092560C">
            <w:fldChar w:fldCharType="separate"/>
          </w:r>
          <w:r w:rsidR="00342C9D">
            <w:rPr>
              <w:noProof/>
            </w:rPr>
            <w:t>3</w:t>
          </w:r>
          <w:r w:rsidR="0092560C">
            <w:rPr>
              <w:noProof/>
            </w:rPr>
            <w:fldChar w:fldCharType="end"/>
          </w:r>
        </w:p>
      </w:tc>
    </w:tr>
  </w:tbl>
  <w:p w:rsidR="00EE1296" w:rsidRDefault="00EE1296" w:rsidP="008831B8">
    <w:pPr>
      <w:pStyle w:val="DatiScuol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560C" w:rsidRDefault="0092560C" w:rsidP="00C3644F">
      <w:r>
        <w:separator/>
      </w:r>
    </w:p>
  </w:footnote>
  <w:footnote w:type="continuationSeparator" w:id="0">
    <w:p w:rsidR="0092560C" w:rsidRDefault="0092560C" w:rsidP="00C364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207" w:type="dxa"/>
      <w:tblInd w:w="-2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318"/>
      <w:gridCol w:w="4889"/>
    </w:tblGrid>
    <w:tr w:rsidR="00432DAB" w:rsidTr="008831B8">
      <w:trPr>
        <w:cantSplit/>
        <w:trHeight w:val="1123"/>
      </w:trPr>
      <w:tc>
        <w:tcPr>
          <w:tcW w:w="5387" w:type="dxa"/>
          <w:tcBorders>
            <w:top w:val="nil"/>
            <w:left w:val="nil"/>
            <w:bottom w:val="single" w:sz="8" w:space="0" w:color="auto"/>
            <w:right w:val="single" w:sz="4" w:space="0" w:color="auto"/>
          </w:tcBorders>
          <w:vAlign w:val="center"/>
        </w:tcPr>
        <w:p w:rsidR="00432DAB" w:rsidRPr="00863046" w:rsidRDefault="007D17BD" w:rsidP="008831B8">
          <w:pPr>
            <w:pStyle w:val="DatiScuola"/>
          </w:pPr>
          <w:r>
            <w:rPr>
              <w:noProof/>
            </w:rPr>
            <w:drawing>
              <wp:inline distT="0" distB="0" distL="0" distR="0" wp14:anchorId="10546709" wp14:editId="00E5A5DB">
                <wp:extent cx="813435" cy="3239770"/>
                <wp:effectExtent l="6033" t="0" r="0" b="0"/>
                <wp:docPr id="2" name="Immagin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2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 rot="5400000">
                          <a:off x="0" y="0"/>
                          <a:ext cx="813435" cy="3239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53" w:type="dxa"/>
          <w:tcBorders>
            <w:top w:val="single" w:sz="4" w:space="0" w:color="auto"/>
            <w:left w:val="single" w:sz="4" w:space="0" w:color="auto"/>
            <w:bottom w:val="single" w:sz="8" w:space="0" w:color="auto"/>
            <w:right w:val="single" w:sz="4" w:space="0" w:color="auto"/>
          </w:tcBorders>
          <w:shd w:val="clear" w:color="auto" w:fill="D9D9D9"/>
          <w:vAlign w:val="center"/>
        </w:tcPr>
        <w:p w:rsidR="00432DAB" w:rsidRPr="00F56BEA" w:rsidRDefault="00D5014B" w:rsidP="000B3BDC">
          <w:pPr>
            <w:pStyle w:val="Titolodocumento"/>
            <w:ind w:right="76"/>
          </w:pPr>
          <w:r>
            <w:t xml:space="preserve">RIESAME PIANO DI LAVORO </w:t>
          </w:r>
          <w:r>
            <w:br/>
          </w:r>
          <w:r w:rsidR="002F24CC">
            <w:t xml:space="preserve">DIDATTICO E PIANO </w:t>
          </w:r>
          <w:r w:rsidR="00053F50">
            <w:t>DI INTEGRAZIONE DEGLI</w:t>
          </w:r>
          <w:r w:rsidR="002F24CC">
            <w:t xml:space="preserve"> APPRENDIMENTI</w:t>
          </w:r>
          <w:r>
            <w:t xml:space="preserve"> </w:t>
          </w:r>
          <w:r w:rsidR="000041B6">
            <w:t>(</w:t>
          </w:r>
          <w:r w:rsidR="00BD094F">
            <w:t>DDI</w:t>
          </w:r>
          <w:r w:rsidR="000041B6">
            <w:t>)</w:t>
          </w:r>
        </w:p>
      </w:tc>
    </w:tr>
  </w:tbl>
  <w:p w:rsidR="00EE1296" w:rsidRPr="00F13F97" w:rsidRDefault="00EE1296" w:rsidP="00F13F97">
    <w:pPr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81AB7"/>
    <w:multiLevelType w:val="hybridMultilevel"/>
    <w:tmpl w:val="2BE40DC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D5C3578"/>
    <w:multiLevelType w:val="hybridMultilevel"/>
    <w:tmpl w:val="744E45B4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6333BF"/>
    <w:multiLevelType w:val="hybridMultilevel"/>
    <w:tmpl w:val="60E6B2BA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4472B52"/>
    <w:multiLevelType w:val="hybridMultilevel"/>
    <w:tmpl w:val="34308BCE"/>
    <w:lvl w:ilvl="0" w:tplc="4AE6C6C6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FC3B69"/>
    <w:multiLevelType w:val="hybridMultilevel"/>
    <w:tmpl w:val="0F3606B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A7639A"/>
    <w:multiLevelType w:val="hybridMultilevel"/>
    <w:tmpl w:val="CFE61FB4"/>
    <w:lvl w:ilvl="0" w:tplc="AC8CE43E">
      <w:numFmt w:val="bullet"/>
      <w:lvlText w:val="-"/>
      <w:lvlJc w:val="left"/>
      <w:pPr>
        <w:ind w:left="723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79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6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3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1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8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5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2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99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44F"/>
    <w:rsid w:val="000041B6"/>
    <w:rsid w:val="00006993"/>
    <w:rsid w:val="00014FE0"/>
    <w:rsid w:val="00050FFE"/>
    <w:rsid w:val="00053F50"/>
    <w:rsid w:val="0005410E"/>
    <w:rsid w:val="000554FC"/>
    <w:rsid w:val="0007551F"/>
    <w:rsid w:val="00075BB9"/>
    <w:rsid w:val="000A5685"/>
    <w:rsid w:val="000A7221"/>
    <w:rsid w:val="000B3BDC"/>
    <w:rsid w:val="000E16D4"/>
    <w:rsid w:val="000F2FE6"/>
    <w:rsid w:val="000F6728"/>
    <w:rsid w:val="0011225F"/>
    <w:rsid w:val="00117F60"/>
    <w:rsid w:val="001350EF"/>
    <w:rsid w:val="00147CA0"/>
    <w:rsid w:val="00154E3E"/>
    <w:rsid w:val="00177FE6"/>
    <w:rsid w:val="00185261"/>
    <w:rsid w:val="001E482C"/>
    <w:rsid w:val="00211777"/>
    <w:rsid w:val="00220265"/>
    <w:rsid w:val="00227F7B"/>
    <w:rsid w:val="0023341C"/>
    <w:rsid w:val="00241B88"/>
    <w:rsid w:val="00253920"/>
    <w:rsid w:val="0025419E"/>
    <w:rsid w:val="0026669A"/>
    <w:rsid w:val="00266EB7"/>
    <w:rsid w:val="00291067"/>
    <w:rsid w:val="002A02A7"/>
    <w:rsid w:val="002B1A16"/>
    <w:rsid w:val="002D6255"/>
    <w:rsid w:val="002E45E1"/>
    <w:rsid w:val="002E487F"/>
    <w:rsid w:val="002F24CC"/>
    <w:rsid w:val="00302BF7"/>
    <w:rsid w:val="00313750"/>
    <w:rsid w:val="00314A96"/>
    <w:rsid w:val="00322CEC"/>
    <w:rsid w:val="00342C9D"/>
    <w:rsid w:val="00364A5F"/>
    <w:rsid w:val="00386DA4"/>
    <w:rsid w:val="003914E8"/>
    <w:rsid w:val="003B01A3"/>
    <w:rsid w:val="003C51D1"/>
    <w:rsid w:val="003D6719"/>
    <w:rsid w:val="00402E09"/>
    <w:rsid w:val="00432DAB"/>
    <w:rsid w:val="00433839"/>
    <w:rsid w:val="00451F43"/>
    <w:rsid w:val="00471BA0"/>
    <w:rsid w:val="0047663B"/>
    <w:rsid w:val="0048055F"/>
    <w:rsid w:val="00493CC0"/>
    <w:rsid w:val="004B1D71"/>
    <w:rsid w:val="004B71AC"/>
    <w:rsid w:val="00501CFE"/>
    <w:rsid w:val="0055633D"/>
    <w:rsid w:val="00566290"/>
    <w:rsid w:val="00577D69"/>
    <w:rsid w:val="005C0BBA"/>
    <w:rsid w:val="005F1CB5"/>
    <w:rsid w:val="005F212A"/>
    <w:rsid w:val="005F35A5"/>
    <w:rsid w:val="005F6CCD"/>
    <w:rsid w:val="00614723"/>
    <w:rsid w:val="0063114B"/>
    <w:rsid w:val="006407BD"/>
    <w:rsid w:val="006628BA"/>
    <w:rsid w:val="0069670E"/>
    <w:rsid w:val="006B2989"/>
    <w:rsid w:val="006C0099"/>
    <w:rsid w:val="006D3482"/>
    <w:rsid w:val="006E60ED"/>
    <w:rsid w:val="006F1379"/>
    <w:rsid w:val="007200E1"/>
    <w:rsid w:val="00733154"/>
    <w:rsid w:val="0073646E"/>
    <w:rsid w:val="00744705"/>
    <w:rsid w:val="0075173C"/>
    <w:rsid w:val="007578E7"/>
    <w:rsid w:val="007671E9"/>
    <w:rsid w:val="00770529"/>
    <w:rsid w:val="00771E2C"/>
    <w:rsid w:val="007812F9"/>
    <w:rsid w:val="007963D9"/>
    <w:rsid w:val="007A3423"/>
    <w:rsid w:val="007D17BD"/>
    <w:rsid w:val="00827B3B"/>
    <w:rsid w:val="00836737"/>
    <w:rsid w:val="00856DC7"/>
    <w:rsid w:val="00863046"/>
    <w:rsid w:val="008831B8"/>
    <w:rsid w:val="008930ED"/>
    <w:rsid w:val="008C393E"/>
    <w:rsid w:val="008C6619"/>
    <w:rsid w:val="008D4450"/>
    <w:rsid w:val="008D5994"/>
    <w:rsid w:val="008F572D"/>
    <w:rsid w:val="00903DA5"/>
    <w:rsid w:val="009062E2"/>
    <w:rsid w:val="00914B4A"/>
    <w:rsid w:val="0092560C"/>
    <w:rsid w:val="0093174D"/>
    <w:rsid w:val="0093304A"/>
    <w:rsid w:val="009436A8"/>
    <w:rsid w:val="00950271"/>
    <w:rsid w:val="00963943"/>
    <w:rsid w:val="0096637A"/>
    <w:rsid w:val="00967FBA"/>
    <w:rsid w:val="00983538"/>
    <w:rsid w:val="00990CC2"/>
    <w:rsid w:val="0099238B"/>
    <w:rsid w:val="009959D2"/>
    <w:rsid w:val="009A6D6D"/>
    <w:rsid w:val="009B786A"/>
    <w:rsid w:val="009C6DEC"/>
    <w:rsid w:val="009C7E3C"/>
    <w:rsid w:val="009D1DF6"/>
    <w:rsid w:val="00A00324"/>
    <w:rsid w:val="00A368D7"/>
    <w:rsid w:val="00A44329"/>
    <w:rsid w:val="00A6639B"/>
    <w:rsid w:val="00A74F2B"/>
    <w:rsid w:val="00A83037"/>
    <w:rsid w:val="00AF2DA9"/>
    <w:rsid w:val="00AF6C5F"/>
    <w:rsid w:val="00B12F66"/>
    <w:rsid w:val="00B50059"/>
    <w:rsid w:val="00B50733"/>
    <w:rsid w:val="00B64D06"/>
    <w:rsid w:val="00B707CE"/>
    <w:rsid w:val="00B8769C"/>
    <w:rsid w:val="00B97EF6"/>
    <w:rsid w:val="00BA40DC"/>
    <w:rsid w:val="00BA4DE6"/>
    <w:rsid w:val="00BB07DE"/>
    <w:rsid w:val="00BB40AA"/>
    <w:rsid w:val="00BD05AA"/>
    <w:rsid w:val="00BD094F"/>
    <w:rsid w:val="00BE438E"/>
    <w:rsid w:val="00C06DF7"/>
    <w:rsid w:val="00C15912"/>
    <w:rsid w:val="00C35319"/>
    <w:rsid w:val="00C3644F"/>
    <w:rsid w:val="00C63267"/>
    <w:rsid w:val="00C86DDD"/>
    <w:rsid w:val="00C95462"/>
    <w:rsid w:val="00CA3C8E"/>
    <w:rsid w:val="00CB7D7B"/>
    <w:rsid w:val="00CD3228"/>
    <w:rsid w:val="00CE769D"/>
    <w:rsid w:val="00CF7C5F"/>
    <w:rsid w:val="00D00095"/>
    <w:rsid w:val="00D22733"/>
    <w:rsid w:val="00D3237C"/>
    <w:rsid w:val="00D36F15"/>
    <w:rsid w:val="00D5014B"/>
    <w:rsid w:val="00D51B79"/>
    <w:rsid w:val="00D761E8"/>
    <w:rsid w:val="00D8268E"/>
    <w:rsid w:val="00D826D0"/>
    <w:rsid w:val="00D90568"/>
    <w:rsid w:val="00DA5EAC"/>
    <w:rsid w:val="00DA6E7B"/>
    <w:rsid w:val="00DB34D9"/>
    <w:rsid w:val="00DC0ACA"/>
    <w:rsid w:val="00DC30C2"/>
    <w:rsid w:val="00DD2B36"/>
    <w:rsid w:val="00E00016"/>
    <w:rsid w:val="00E02245"/>
    <w:rsid w:val="00E07524"/>
    <w:rsid w:val="00E228D8"/>
    <w:rsid w:val="00E36C0F"/>
    <w:rsid w:val="00E471E3"/>
    <w:rsid w:val="00E538C2"/>
    <w:rsid w:val="00E64EDD"/>
    <w:rsid w:val="00E705D9"/>
    <w:rsid w:val="00EE1296"/>
    <w:rsid w:val="00EF099F"/>
    <w:rsid w:val="00F10AE7"/>
    <w:rsid w:val="00F12654"/>
    <w:rsid w:val="00F13F97"/>
    <w:rsid w:val="00F25DBA"/>
    <w:rsid w:val="00F425AB"/>
    <w:rsid w:val="00F56BEA"/>
    <w:rsid w:val="00F74E62"/>
    <w:rsid w:val="00F825F7"/>
    <w:rsid w:val="00F95E79"/>
    <w:rsid w:val="00FA3B8F"/>
    <w:rsid w:val="00FA6A2A"/>
    <w:rsid w:val="00FB2187"/>
    <w:rsid w:val="00FD0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006B841-79A3-4092-9B38-B5C42BE9C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3644F"/>
    <w:pPr>
      <w:spacing w:before="120"/>
    </w:pPr>
    <w:rPr>
      <w:rFonts w:ascii="Arial Narrow" w:hAnsi="Arial Narrow"/>
      <w:sz w:val="22"/>
      <w:szCs w:val="24"/>
    </w:rPr>
  </w:style>
  <w:style w:type="paragraph" w:styleId="Titolo1">
    <w:name w:val="heading 1"/>
    <w:basedOn w:val="Normale"/>
    <w:next w:val="Normale"/>
    <w:qFormat/>
    <w:rsid w:val="005F212A"/>
    <w:pPr>
      <w:keepNext/>
      <w:outlineLvl w:val="0"/>
    </w:pPr>
    <w:rPr>
      <w:b/>
      <w:bCs/>
      <w:i/>
      <w:sz w:val="24"/>
    </w:rPr>
  </w:style>
  <w:style w:type="paragraph" w:styleId="Titolo2">
    <w:name w:val="heading 2"/>
    <w:basedOn w:val="Normale"/>
    <w:next w:val="Normale"/>
    <w:qFormat/>
    <w:rsid w:val="005F212A"/>
    <w:pPr>
      <w:keepNext/>
      <w:ind w:right="-51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ind w:left="890"/>
      <w:jc w:val="center"/>
      <w:outlineLvl w:val="2"/>
    </w:pPr>
    <w:rPr>
      <w:b/>
      <w:bCs/>
    </w:rPr>
  </w:style>
  <w:style w:type="paragraph" w:styleId="Titolo4">
    <w:name w:val="heading 4"/>
    <w:basedOn w:val="Normale"/>
    <w:next w:val="Normale"/>
    <w:qFormat/>
    <w:pPr>
      <w:keepNext/>
      <w:tabs>
        <w:tab w:val="left" w:pos="1080"/>
      </w:tabs>
      <w:ind w:left="770"/>
      <w:jc w:val="center"/>
      <w:outlineLvl w:val="3"/>
    </w:pPr>
    <w:rPr>
      <w:b/>
      <w:bCs/>
    </w:r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  <w:rPr>
      <w:b/>
      <w:bCs/>
    </w:rPr>
  </w:style>
  <w:style w:type="paragraph" w:styleId="Titolo6">
    <w:name w:val="heading 6"/>
    <w:basedOn w:val="Normale"/>
    <w:next w:val="Normale"/>
    <w:qFormat/>
    <w:pPr>
      <w:keepNext/>
      <w:spacing w:before="60" w:after="60"/>
      <w:ind w:left="704"/>
      <w:jc w:val="center"/>
      <w:outlineLvl w:val="5"/>
    </w:pPr>
    <w:rPr>
      <w:b/>
      <w:bCs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iCs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qFormat/>
    <w:rsid w:val="005F212A"/>
    <w:rPr>
      <w:rFonts w:ascii="Arial Narrow" w:hAnsi="Arial Narrow"/>
      <w:i/>
      <w:iCs/>
      <w:sz w:val="22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0F6728"/>
    <w:pPr>
      <w:tabs>
        <w:tab w:val="center" w:pos="4819"/>
        <w:tab w:val="right" w:pos="9638"/>
      </w:tabs>
    </w:pPr>
    <w:rPr>
      <w:sz w:val="16"/>
      <w:lang w:val="en-GB"/>
    </w:rPr>
  </w:style>
  <w:style w:type="character" w:styleId="Numeropagina">
    <w:name w:val="page number"/>
    <w:basedOn w:val="Carpredefinitoparagrafo"/>
    <w:semiHidden/>
  </w:style>
  <w:style w:type="paragraph" w:styleId="Titolo">
    <w:name w:val="Title"/>
    <w:basedOn w:val="Normale"/>
    <w:qFormat/>
    <w:pPr>
      <w:jc w:val="center"/>
    </w:pPr>
    <w:rPr>
      <w:b/>
      <w:color w:val="000000"/>
      <w:sz w:val="28"/>
      <w:szCs w:val="20"/>
    </w:rPr>
  </w:style>
  <w:style w:type="character" w:styleId="Collegamentoipertestuale">
    <w:name w:val="Hyperlink"/>
    <w:semiHidden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438E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BE438E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59"/>
    <w:rsid w:val="00E538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tiScuola">
    <w:name w:val="Dati Scuola"/>
    <w:basedOn w:val="Intestazione"/>
    <w:autoRedefine/>
    <w:rsid w:val="008831B8"/>
    <w:pPr>
      <w:tabs>
        <w:tab w:val="clear" w:pos="4819"/>
        <w:tab w:val="clear" w:pos="9638"/>
      </w:tabs>
      <w:ind w:left="70" w:right="76" w:firstLine="1"/>
      <w:jc w:val="center"/>
    </w:pPr>
    <w:rPr>
      <w:rFonts w:cs="Arial"/>
      <w:sz w:val="4"/>
      <w:szCs w:val="4"/>
    </w:rPr>
  </w:style>
  <w:style w:type="paragraph" w:customStyle="1" w:styleId="Titolodocumento">
    <w:name w:val="Titolo documento"/>
    <w:basedOn w:val="Normale"/>
    <w:qFormat/>
    <w:rsid w:val="000A7221"/>
    <w:pPr>
      <w:ind w:left="70" w:right="647" w:firstLine="1"/>
      <w:jc w:val="center"/>
    </w:pPr>
    <w:rPr>
      <w:rFonts w:cs="Arial Narrow"/>
      <w:b/>
      <w:bCs/>
      <w:color w:val="000000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266EB7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266EB7"/>
    <w:pPr>
      <w:spacing w:before="100" w:beforeAutospacing="1" w:after="100" w:afterAutospacing="1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9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7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48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27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436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LMA_Part%20147\Modelli%20base%202015\XXX-YYY-ZZZ_modello_base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4F7D1F-D209-4E2B-96E7-735C2DF3E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XXX-YYY-ZZZ_modello_base.dot</Template>
  <TotalTime>0</TotalTime>
  <Pages>2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</vt:lpstr>
    </vt:vector>
  </TitlesOfParts>
  <Company>itis volta</Company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utente</dc:creator>
  <cp:keywords/>
  <cp:lastModifiedBy>client5</cp:lastModifiedBy>
  <cp:revision>2</cp:revision>
  <cp:lastPrinted>2021-05-27T09:51:00Z</cp:lastPrinted>
  <dcterms:created xsi:type="dcterms:W3CDTF">2021-06-04T10:34:00Z</dcterms:created>
  <dcterms:modified xsi:type="dcterms:W3CDTF">2021-06-04T10:34:00Z</dcterms:modified>
</cp:coreProperties>
</file>